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5E32C6" w14:textId="26679203" w:rsidR="00EC54C0" w:rsidRDefault="00EC54C0" w:rsidP="00556B72"/>
    <w:p w14:paraId="04EBB720" w14:textId="77777777" w:rsidR="00504815" w:rsidRPr="00C400D1" w:rsidRDefault="00504815" w:rsidP="00504815">
      <w:pPr>
        <w:pStyle w:val="Textindependent"/>
        <w:jc w:val="both"/>
        <w:rPr>
          <w:rFonts w:cs="Arial"/>
          <w:szCs w:val="22"/>
        </w:rPr>
      </w:pPr>
    </w:p>
    <w:p w14:paraId="61DCF1DB" w14:textId="7D080095" w:rsidR="00504815" w:rsidRPr="00C400D1" w:rsidRDefault="003C678A" w:rsidP="00504815">
      <w:pPr>
        <w:pStyle w:val="Textindependent"/>
        <w:jc w:val="both"/>
        <w:outlineLvl w:val="1"/>
        <w:rPr>
          <w:rFonts w:cs="Arial"/>
          <w:szCs w:val="22"/>
        </w:rPr>
      </w:pPr>
      <w:bookmarkStart w:id="0" w:name="_Toc194926854"/>
      <w:bookmarkStart w:id="1" w:name="_Toc194926954"/>
      <w:bookmarkStart w:id="2" w:name="_Toc194929672"/>
      <w:r>
        <w:rPr>
          <w:rFonts w:cs="Arial"/>
          <w:b/>
          <w:szCs w:val="22"/>
        </w:rPr>
        <w:t>T</w:t>
      </w:r>
      <w:r w:rsidR="00504815" w:rsidRPr="00C400D1">
        <w:rPr>
          <w:rFonts w:cs="Arial"/>
          <w:b/>
          <w:szCs w:val="22"/>
        </w:rPr>
        <w:t>ractament de Dades</w:t>
      </w:r>
      <w:bookmarkEnd w:id="0"/>
      <w:bookmarkEnd w:id="1"/>
      <w:bookmarkEnd w:id="2"/>
    </w:p>
    <w:p w14:paraId="74375757" w14:textId="77777777" w:rsidR="00504815" w:rsidRPr="00C400D1" w:rsidRDefault="00504815" w:rsidP="00504815">
      <w:pPr>
        <w:pStyle w:val="Textindependent"/>
        <w:jc w:val="both"/>
        <w:rPr>
          <w:rFonts w:cs="Arial"/>
          <w:szCs w:val="22"/>
        </w:rPr>
      </w:pPr>
      <w:r w:rsidRPr="00C400D1">
        <w:rPr>
          <w:rFonts w:cs="Arial"/>
          <w:szCs w:val="22"/>
        </w:rPr>
        <w:t> </w:t>
      </w:r>
    </w:p>
    <w:p w14:paraId="0A1E9D52" w14:textId="79832C34" w:rsidR="00504815" w:rsidRPr="00C400D1" w:rsidRDefault="00504815" w:rsidP="00504815">
      <w:pPr>
        <w:pStyle w:val="Textindependent"/>
        <w:jc w:val="both"/>
        <w:rPr>
          <w:rFonts w:cs="Arial"/>
          <w:szCs w:val="22"/>
        </w:rPr>
      </w:pPr>
      <w:r w:rsidRPr="00C400D1">
        <w:rPr>
          <w:rFonts w:cs="Arial"/>
          <w:szCs w:val="22"/>
        </w:rPr>
        <w:t xml:space="preserve">En compliment del que es disposa en la Llei Orgànica de Protecció de Dades de Caràcter Personal i en el Reglament general de protecció de dades, els </w:t>
      </w:r>
      <w:r w:rsidR="003C678A">
        <w:rPr>
          <w:rFonts w:cs="Arial"/>
          <w:szCs w:val="22"/>
        </w:rPr>
        <w:t xml:space="preserve">sol·licitants d’ocupació de via pública amb una parada per la Festa de La Corrida, </w:t>
      </w:r>
      <w:r w:rsidRPr="00C400D1">
        <w:rPr>
          <w:rFonts w:cs="Arial"/>
          <w:szCs w:val="22"/>
        </w:rPr>
        <w:t xml:space="preserve">queden informats de què les dades de caràcter personals que, en el seu cas, siguin recollits a través de la presentació de la seva </w:t>
      </w:r>
      <w:r w:rsidR="003C678A">
        <w:rPr>
          <w:rFonts w:cs="Arial"/>
          <w:szCs w:val="22"/>
        </w:rPr>
        <w:t xml:space="preserve">instància i </w:t>
      </w:r>
      <w:r w:rsidRPr="00C400D1">
        <w:rPr>
          <w:rFonts w:cs="Arial"/>
          <w:szCs w:val="22"/>
        </w:rPr>
        <w:t>altra documentació necessària per procedir a la contractació seran tractats per aquest Ajuntament amb la finalitat de garantir l'adequat manteniment, compliment i control del desenvolupament del contracte.</w:t>
      </w:r>
    </w:p>
    <w:p w14:paraId="71462194" w14:textId="77777777" w:rsidR="004A420E" w:rsidRDefault="004A420E" w:rsidP="00504815">
      <w:pPr>
        <w:pStyle w:val="Textindependent"/>
        <w:jc w:val="both"/>
        <w:rPr>
          <w:rFonts w:cs="Arial"/>
          <w:szCs w:val="22"/>
        </w:rPr>
      </w:pPr>
    </w:p>
    <w:p w14:paraId="55834934" w14:textId="4710F9A6" w:rsidR="00504815" w:rsidRPr="000B6B2C" w:rsidRDefault="00504815" w:rsidP="00504815">
      <w:pPr>
        <w:pStyle w:val="Textindependent"/>
        <w:jc w:val="both"/>
        <w:rPr>
          <w:rFonts w:cs="Arial"/>
          <w:szCs w:val="22"/>
        </w:rPr>
      </w:pPr>
      <w:r w:rsidRPr="000B6B2C">
        <w:rPr>
          <w:rFonts w:cs="Arial"/>
          <w:szCs w:val="22"/>
        </w:rPr>
        <w:t>En relació amb el tractament de dades personals dels licitadors, queden informats de les següents dades:</w:t>
      </w:r>
    </w:p>
    <w:p w14:paraId="289C4142" w14:textId="23EE3A7F" w:rsidR="00504815" w:rsidRDefault="00504815" w:rsidP="00504815">
      <w:pPr>
        <w:pStyle w:val="Textindependent"/>
        <w:jc w:val="both"/>
        <w:rPr>
          <w:szCs w:val="22"/>
        </w:rPr>
      </w:pPr>
      <w:r w:rsidRPr="002D013C">
        <w:rPr>
          <w:szCs w:val="22"/>
        </w:rPr>
        <w:t>Us informem que, d’acord amb el que estableix l’article 13 del Reglament (UE) 2016/679 relatiu a la protecció de les persones físiques, i a l’article 11 de LO 3/2018 de Protecció de Dades Personals i de Garantia dels Drets Digitals, les vostres dades seran tractades per part</w:t>
      </w:r>
      <w:r w:rsidR="004A420E">
        <w:rPr>
          <w:szCs w:val="22"/>
        </w:rPr>
        <w:t xml:space="preserve"> de l’Ajuntament de Puig-reig (P</w:t>
      </w:r>
      <w:r w:rsidRPr="002D013C">
        <w:rPr>
          <w:szCs w:val="22"/>
        </w:rPr>
        <w:t>0817400-E) que n’és el responsable, com segueix</w:t>
      </w:r>
      <w:r>
        <w:rPr>
          <w:szCs w:val="22"/>
        </w:rPr>
        <w:t>:</w:t>
      </w:r>
    </w:p>
    <w:p w14:paraId="0D805400" w14:textId="77777777" w:rsidR="00504815" w:rsidRPr="002D013C" w:rsidRDefault="00504815" w:rsidP="00504815">
      <w:pPr>
        <w:pStyle w:val="Textindependent"/>
        <w:jc w:val="both"/>
        <w:rPr>
          <w:rFonts w:cs="Arial"/>
          <w:szCs w:val="22"/>
          <w:highlight w:val="yellow"/>
        </w:rPr>
      </w:pPr>
    </w:p>
    <w:tbl>
      <w:tblPr>
        <w:tblW w:w="0" w:type="auto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820"/>
        <w:gridCol w:w="5901"/>
      </w:tblGrid>
      <w:tr w:rsidR="00504815" w:rsidRPr="000B6B2C" w14:paraId="415A689A" w14:textId="77777777" w:rsidTr="00F60579">
        <w:trPr>
          <w:trHeight w:val="1069"/>
        </w:trPr>
        <w:tc>
          <w:tcPr>
            <w:tcW w:w="2820" w:type="dxa"/>
          </w:tcPr>
          <w:p w14:paraId="0F23415F" w14:textId="77777777" w:rsidR="00504815" w:rsidRPr="000B6B2C" w:rsidRDefault="00504815" w:rsidP="00F60579">
            <w:pPr>
              <w:pStyle w:val="TableContents"/>
              <w:rPr>
                <w:rFonts w:cs="Arial"/>
                <w:b/>
                <w:szCs w:val="22"/>
                <w:lang w:val="ca-ES"/>
              </w:rPr>
            </w:pPr>
            <w:r w:rsidRPr="000B6B2C">
              <w:rPr>
                <w:rFonts w:cs="Arial"/>
                <w:b/>
                <w:szCs w:val="22"/>
                <w:lang w:val="ca-ES"/>
              </w:rPr>
              <w:t>Responsable del tractament</w:t>
            </w:r>
          </w:p>
        </w:tc>
        <w:tc>
          <w:tcPr>
            <w:tcW w:w="5901" w:type="dxa"/>
          </w:tcPr>
          <w:p w14:paraId="568F83EC" w14:textId="77777777" w:rsidR="00504815" w:rsidRPr="000B6B2C" w:rsidRDefault="00504815" w:rsidP="00F60579">
            <w:pPr>
              <w:pStyle w:val="Default"/>
              <w:rPr>
                <w:rFonts w:ascii="Arial" w:hAnsi="Arial" w:cs="Arial"/>
                <w:b/>
                <w:sz w:val="22"/>
                <w:szCs w:val="22"/>
              </w:rPr>
            </w:pPr>
            <w:r w:rsidRPr="000B6B2C">
              <w:rPr>
                <w:rFonts w:ascii="Arial" w:hAnsi="Arial" w:cs="Arial"/>
                <w:b/>
                <w:sz w:val="22"/>
                <w:szCs w:val="22"/>
              </w:rPr>
              <w:t xml:space="preserve">Ajuntament de Puig-reig </w:t>
            </w:r>
          </w:p>
          <w:p w14:paraId="5AC4C73B" w14:textId="3D29AE46" w:rsidR="00504815" w:rsidRPr="000B6B2C" w:rsidRDefault="004A420E" w:rsidP="00F6057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C/ Pau Casals núm.</w:t>
            </w:r>
            <w:r w:rsidR="00504815" w:rsidRPr="000B6B2C">
              <w:rPr>
                <w:rFonts w:ascii="Arial" w:hAnsi="Arial" w:cs="Arial"/>
                <w:sz w:val="22"/>
                <w:szCs w:val="22"/>
              </w:rPr>
              <w:t xml:space="preserve"> 1 – 08692 Puig-reig (Barcelona)</w:t>
            </w:r>
          </w:p>
          <w:p w14:paraId="4A1BFBBF" w14:textId="77777777" w:rsidR="00504815" w:rsidRPr="000B6B2C" w:rsidRDefault="00504815" w:rsidP="00F6057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0B6B2C">
              <w:rPr>
                <w:rFonts w:ascii="Arial" w:hAnsi="Arial" w:cs="Arial"/>
                <w:sz w:val="22"/>
                <w:szCs w:val="22"/>
              </w:rPr>
              <w:t>Tel.93.838.0000</w:t>
            </w:r>
          </w:p>
          <w:p w14:paraId="2E95BC02" w14:textId="77777777" w:rsidR="00504815" w:rsidRPr="000B6B2C" w:rsidRDefault="00504815" w:rsidP="00F60579">
            <w:pPr>
              <w:pStyle w:val="TableContents"/>
              <w:jc w:val="both"/>
              <w:rPr>
                <w:rFonts w:cs="Arial"/>
                <w:szCs w:val="22"/>
                <w:lang w:val="ca-ES"/>
              </w:rPr>
            </w:pPr>
            <w:r w:rsidRPr="00AB369D">
              <w:rPr>
                <w:rFonts w:cs="Arial"/>
                <w:szCs w:val="22"/>
                <w:lang w:val="ca-ES"/>
              </w:rPr>
              <w:t>ajuntament@puig-reig.cat</w:t>
            </w:r>
          </w:p>
        </w:tc>
      </w:tr>
      <w:tr w:rsidR="00504815" w:rsidRPr="000B6B2C" w14:paraId="147E6528" w14:textId="77777777" w:rsidTr="00F60579">
        <w:trPr>
          <w:trHeight w:val="1842"/>
        </w:trPr>
        <w:tc>
          <w:tcPr>
            <w:tcW w:w="2820" w:type="dxa"/>
          </w:tcPr>
          <w:p w14:paraId="446BA78C" w14:textId="77777777" w:rsidR="00504815" w:rsidRPr="000B6B2C" w:rsidRDefault="00504815" w:rsidP="00F60579">
            <w:pPr>
              <w:pStyle w:val="TableContents"/>
              <w:rPr>
                <w:rFonts w:cs="Arial"/>
                <w:b/>
                <w:szCs w:val="22"/>
                <w:lang w:val="ca-ES"/>
              </w:rPr>
            </w:pPr>
            <w:r w:rsidRPr="000B6B2C">
              <w:rPr>
                <w:rFonts w:cs="Arial"/>
                <w:b/>
                <w:bCs/>
                <w:szCs w:val="22"/>
                <w:lang w:val="ca-ES"/>
              </w:rPr>
              <w:t>Dades de contacte del delegat de Protecció de Dades</w:t>
            </w:r>
          </w:p>
        </w:tc>
        <w:tc>
          <w:tcPr>
            <w:tcW w:w="5901" w:type="dxa"/>
          </w:tcPr>
          <w:p w14:paraId="71078A43" w14:textId="77777777" w:rsidR="00504815" w:rsidRPr="000B6B2C" w:rsidRDefault="00504815" w:rsidP="00F60579">
            <w:pPr>
              <w:pStyle w:val="Default"/>
              <w:rPr>
                <w:rFonts w:ascii="Arial" w:hAnsi="Arial" w:cs="Arial"/>
                <w:b/>
                <w:sz w:val="22"/>
                <w:szCs w:val="22"/>
              </w:rPr>
            </w:pPr>
            <w:r w:rsidRPr="000B6B2C">
              <w:rPr>
                <w:rFonts w:ascii="Arial" w:hAnsi="Arial" w:cs="Arial"/>
                <w:b/>
                <w:sz w:val="22"/>
                <w:szCs w:val="22"/>
              </w:rPr>
              <w:t xml:space="preserve">Servei d’Assistència Municipal i Suport Estratègic </w:t>
            </w:r>
          </w:p>
          <w:p w14:paraId="49501577" w14:textId="77777777" w:rsidR="00504815" w:rsidRPr="000B6B2C" w:rsidRDefault="00504815" w:rsidP="00F6057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</w:t>
            </w:r>
            <w:r w:rsidRPr="000B6B2C">
              <w:rPr>
                <w:rFonts w:ascii="Arial" w:hAnsi="Arial" w:cs="Arial"/>
                <w:sz w:val="22"/>
                <w:szCs w:val="22"/>
              </w:rPr>
              <w:t>DPD ENS LOCALS</w:t>
            </w:r>
            <w:r>
              <w:rPr>
                <w:rFonts w:ascii="Arial" w:hAnsi="Arial" w:cs="Arial"/>
                <w:sz w:val="22"/>
                <w:szCs w:val="22"/>
              </w:rPr>
              <w:t>)</w:t>
            </w:r>
          </w:p>
          <w:p w14:paraId="20544A14" w14:textId="77777777" w:rsidR="00504815" w:rsidRPr="000B6B2C" w:rsidRDefault="00504815" w:rsidP="00F6057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0B6B2C">
              <w:rPr>
                <w:rFonts w:ascii="Arial" w:hAnsi="Arial" w:cs="Arial"/>
                <w:sz w:val="22"/>
                <w:szCs w:val="22"/>
              </w:rPr>
              <w:t>Diputació de Barcelona</w:t>
            </w:r>
          </w:p>
          <w:p w14:paraId="5CAA9E8E" w14:textId="77777777" w:rsidR="00504815" w:rsidRPr="000B6B2C" w:rsidRDefault="00504815" w:rsidP="00F6057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0B6B2C">
              <w:rPr>
                <w:rFonts w:ascii="Arial" w:hAnsi="Arial" w:cs="Arial"/>
                <w:sz w:val="22"/>
                <w:szCs w:val="22"/>
              </w:rPr>
              <w:t>Recinte Mundet. Ed Migjorn, bloc B, 2a planta</w:t>
            </w:r>
          </w:p>
          <w:p w14:paraId="18919DC2" w14:textId="2743F7D0" w:rsidR="00504815" w:rsidRPr="000B6B2C" w:rsidRDefault="00ED7C97" w:rsidP="00F6057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Passeig de la Vall d’Hebron, </w:t>
            </w:r>
            <w:r w:rsidR="00504815" w:rsidRPr="000B6B2C">
              <w:rPr>
                <w:rFonts w:ascii="Arial" w:hAnsi="Arial" w:cs="Arial"/>
                <w:sz w:val="22"/>
                <w:szCs w:val="22"/>
              </w:rPr>
              <w:t>171</w:t>
            </w:r>
            <w:r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="00504815" w:rsidRPr="000B6B2C">
              <w:rPr>
                <w:rFonts w:ascii="Arial" w:hAnsi="Arial" w:cs="Arial"/>
                <w:sz w:val="22"/>
                <w:szCs w:val="22"/>
              </w:rPr>
              <w:t>08035 Barcelona</w:t>
            </w:r>
          </w:p>
          <w:p w14:paraId="255DCBBB" w14:textId="77777777" w:rsidR="00504815" w:rsidRPr="000B6B2C" w:rsidRDefault="00504815" w:rsidP="00F6057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0B6B2C">
              <w:rPr>
                <w:rFonts w:ascii="Arial" w:hAnsi="Arial" w:cs="Arial"/>
                <w:sz w:val="22"/>
                <w:szCs w:val="22"/>
              </w:rPr>
              <w:t>dpd.ajpuig-reig@diba.cat</w:t>
            </w:r>
          </w:p>
          <w:p w14:paraId="1A5D9DE0" w14:textId="77777777" w:rsidR="00504815" w:rsidRPr="000B6B2C" w:rsidRDefault="00504815" w:rsidP="00F60579">
            <w:pPr>
              <w:pStyle w:val="TableContents"/>
              <w:jc w:val="both"/>
              <w:rPr>
                <w:rFonts w:cs="Arial"/>
                <w:szCs w:val="22"/>
                <w:lang w:val="ca-ES"/>
              </w:rPr>
            </w:pPr>
            <w:r w:rsidRPr="00AB369D">
              <w:rPr>
                <w:rFonts w:cs="Arial"/>
                <w:szCs w:val="22"/>
                <w:lang w:val="ca-ES"/>
              </w:rPr>
              <w:t>93 472 65 00</w:t>
            </w:r>
          </w:p>
        </w:tc>
      </w:tr>
      <w:tr w:rsidR="00504815" w:rsidRPr="000B6B2C" w14:paraId="4DDA7FEB" w14:textId="77777777" w:rsidTr="00F60579">
        <w:trPr>
          <w:trHeight w:val="543"/>
        </w:trPr>
        <w:tc>
          <w:tcPr>
            <w:tcW w:w="2820" w:type="dxa"/>
          </w:tcPr>
          <w:p w14:paraId="4FFB6DA5" w14:textId="77777777" w:rsidR="00504815" w:rsidRPr="000B6B2C" w:rsidRDefault="00504815" w:rsidP="00F60579">
            <w:pPr>
              <w:pStyle w:val="TableContents"/>
              <w:rPr>
                <w:rFonts w:cs="Arial"/>
                <w:b/>
                <w:szCs w:val="22"/>
                <w:lang w:val="ca-ES"/>
              </w:rPr>
            </w:pPr>
            <w:r w:rsidRPr="000B6B2C">
              <w:rPr>
                <w:rFonts w:cs="Arial"/>
                <w:b/>
                <w:szCs w:val="22"/>
                <w:lang w:val="ca-ES"/>
              </w:rPr>
              <w:t>Finalitat del tractament</w:t>
            </w:r>
          </w:p>
        </w:tc>
        <w:tc>
          <w:tcPr>
            <w:tcW w:w="5901" w:type="dxa"/>
          </w:tcPr>
          <w:p w14:paraId="7BAA4308" w14:textId="3A826C2D" w:rsidR="00504815" w:rsidRPr="000B6B2C" w:rsidRDefault="00504815" w:rsidP="00F60579">
            <w:pPr>
              <w:pStyle w:val="TableContents"/>
              <w:jc w:val="both"/>
              <w:rPr>
                <w:rFonts w:cs="Arial"/>
                <w:szCs w:val="22"/>
                <w:lang w:val="ca-ES"/>
              </w:rPr>
            </w:pPr>
            <w:r w:rsidRPr="000B6B2C">
              <w:rPr>
                <w:rFonts w:cs="Arial"/>
                <w:szCs w:val="22"/>
                <w:lang w:val="ca-ES"/>
              </w:rPr>
              <w:t>Disposar de les d</w:t>
            </w:r>
            <w:r>
              <w:rPr>
                <w:rFonts w:cs="Arial"/>
                <w:szCs w:val="22"/>
                <w:lang w:val="ca-ES"/>
              </w:rPr>
              <w:t>ades del</w:t>
            </w:r>
            <w:r w:rsidR="00101342">
              <w:rPr>
                <w:rFonts w:cs="Arial"/>
                <w:szCs w:val="22"/>
                <w:lang w:val="ca-ES"/>
              </w:rPr>
              <w:t>s paradistes de La Corrida</w:t>
            </w:r>
            <w:r w:rsidRPr="005545E0">
              <w:rPr>
                <w:rFonts w:eastAsia="Times New Roman" w:cs="Arial"/>
                <w:szCs w:val="22"/>
                <w:lang w:val="ca-ES" w:eastAsia="ca-ES" w:bidi="ar-SA"/>
              </w:rPr>
              <w:t>.</w:t>
            </w:r>
          </w:p>
        </w:tc>
      </w:tr>
      <w:tr w:rsidR="00504815" w:rsidRPr="000B6B2C" w14:paraId="6A279C76" w14:textId="77777777" w:rsidTr="00F60579">
        <w:trPr>
          <w:trHeight w:val="263"/>
        </w:trPr>
        <w:tc>
          <w:tcPr>
            <w:tcW w:w="2820" w:type="dxa"/>
          </w:tcPr>
          <w:p w14:paraId="526A3782" w14:textId="77777777" w:rsidR="00504815" w:rsidRPr="000B6B2C" w:rsidRDefault="00504815" w:rsidP="00F60579">
            <w:pPr>
              <w:pStyle w:val="TableContents"/>
              <w:rPr>
                <w:rFonts w:cs="Arial"/>
                <w:b/>
                <w:szCs w:val="22"/>
                <w:lang w:val="ca-ES"/>
              </w:rPr>
            </w:pPr>
            <w:r w:rsidRPr="000B6B2C">
              <w:rPr>
                <w:rFonts w:cs="Arial"/>
                <w:b/>
                <w:szCs w:val="22"/>
                <w:lang w:val="ca-ES"/>
              </w:rPr>
              <w:t>Legitimació</w:t>
            </w:r>
          </w:p>
        </w:tc>
        <w:tc>
          <w:tcPr>
            <w:tcW w:w="5901" w:type="dxa"/>
          </w:tcPr>
          <w:p w14:paraId="4FE04799" w14:textId="77777777" w:rsidR="00504815" w:rsidRPr="000B6B2C" w:rsidRDefault="00504815" w:rsidP="00F60579">
            <w:pPr>
              <w:pStyle w:val="TableContents"/>
              <w:jc w:val="both"/>
              <w:rPr>
                <w:rFonts w:cs="Arial"/>
                <w:szCs w:val="22"/>
                <w:lang w:val="ca-ES"/>
              </w:rPr>
            </w:pPr>
            <w:r w:rsidRPr="000B6B2C">
              <w:rPr>
                <w:rFonts w:cs="Arial"/>
                <w:szCs w:val="22"/>
                <w:lang w:val="ca-ES"/>
              </w:rPr>
              <w:t>La legitimació és el consentiment exprés</w:t>
            </w:r>
            <w:r>
              <w:rPr>
                <w:rFonts w:cs="Arial"/>
                <w:szCs w:val="22"/>
                <w:lang w:val="ca-ES"/>
              </w:rPr>
              <w:t>.</w:t>
            </w:r>
          </w:p>
        </w:tc>
      </w:tr>
      <w:tr w:rsidR="00504815" w:rsidRPr="000B6B2C" w14:paraId="4C4D72E1" w14:textId="77777777" w:rsidTr="00F60579">
        <w:trPr>
          <w:trHeight w:val="526"/>
        </w:trPr>
        <w:tc>
          <w:tcPr>
            <w:tcW w:w="2820" w:type="dxa"/>
          </w:tcPr>
          <w:p w14:paraId="0CAA3994" w14:textId="77777777" w:rsidR="00504815" w:rsidRPr="000B6B2C" w:rsidRDefault="00504815" w:rsidP="00F60579">
            <w:pPr>
              <w:pStyle w:val="TableContents"/>
              <w:rPr>
                <w:rFonts w:cs="Arial"/>
                <w:b/>
                <w:szCs w:val="22"/>
                <w:lang w:val="ca-ES"/>
              </w:rPr>
            </w:pPr>
            <w:r w:rsidRPr="000B6B2C">
              <w:rPr>
                <w:rFonts w:cs="Arial"/>
                <w:b/>
                <w:szCs w:val="22"/>
                <w:lang w:val="ca-ES"/>
              </w:rPr>
              <w:t>Destinataris</w:t>
            </w:r>
          </w:p>
        </w:tc>
        <w:tc>
          <w:tcPr>
            <w:tcW w:w="5901" w:type="dxa"/>
          </w:tcPr>
          <w:p w14:paraId="796FAD04" w14:textId="3310E593" w:rsidR="00504815" w:rsidRPr="000B6B2C" w:rsidRDefault="00101342" w:rsidP="00F60579">
            <w:pPr>
              <w:pStyle w:val="TableContents"/>
              <w:jc w:val="both"/>
              <w:rPr>
                <w:rFonts w:cs="Arial"/>
                <w:szCs w:val="22"/>
                <w:lang w:val="ca-ES"/>
              </w:rPr>
            </w:pPr>
            <w:r>
              <w:rPr>
                <w:rFonts w:cs="Arial"/>
                <w:szCs w:val="22"/>
                <w:lang w:val="ca-ES"/>
              </w:rPr>
              <w:t xml:space="preserve">Es cediran </w:t>
            </w:r>
            <w:r w:rsidR="00504815" w:rsidRPr="000B6B2C">
              <w:rPr>
                <w:rFonts w:cs="Arial"/>
                <w:szCs w:val="22"/>
                <w:lang w:val="ca-ES"/>
              </w:rPr>
              <w:t xml:space="preserve">dades a </w:t>
            </w:r>
            <w:r>
              <w:rPr>
                <w:rFonts w:cs="Arial"/>
                <w:szCs w:val="22"/>
                <w:lang w:val="ca-ES"/>
              </w:rPr>
              <w:t>l’Associació Cultural i Recreativa de La Corrida.</w:t>
            </w:r>
          </w:p>
        </w:tc>
      </w:tr>
      <w:tr w:rsidR="00504815" w:rsidRPr="000B6B2C" w14:paraId="571BAB65" w14:textId="77777777" w:rsidTr="00F60579">
        <w:trPr>
          <w:trHeight w:val="1842"/>
        </w:trPr>
        <w:tc>
          <w:tcPr>
            <w:tcW w:w="2820" w:type="dxa"/>
          </w:tcPr>
          <w:p w14:paraId="523D0877" w14:textId="77777777" w:rsidR="00504815" w:rsidRPr="000B6B2C" w:rsidRDefault="00504815" w:rsidP="00F60579">
            <w:pPr>
              <w:pStyle w:val="TableContents"/>
              <w:rPr>
                <w:rFonts w:cs="Arial"/>
                <w:b/>
                <w:szCs w:val="22"/>
                <w:lang w:val="ca-ES"/>
              </w:rPr>
            </w:pPr>
            <w:r w:rsidRPr="000B6B2C">
              <w:rPr>
                <w:rFonts w:cs="Arial"/>
                <w:b/>
                <w:szCs w:val="22"/>
                <w:lang w:val="ca-ES"/>
              </w:rPr>
              <w:lastRenderedPageBreak/>
              <w:t>Drets</w:t>
            </w:r>
          </w:p>
        </w:tc>
        <w:tc>
          <w:tcPr>
            <w:tcW w:w="5901" w:type="dxa"/>
          </w:tcPr>
          <w:p w14:paraId="0A7A9832" w14:textId="77777777" w:rsidR="00504815" w:rsidRDefault="00504815" w:rsidP="00F60579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B6B2C">
              <w:rPr>
                <w:rFonts w:ascii="Arial" w:hAnsi="Arial" w:cs="Arial"/>
                <w:sz w:val="22"/>
                <w:szCs w:val="22"/>
              </w:rPr>
              <w:t xml:space="preserve">Podeu exercir, en tot cas i davant d'aquest organisme, els drets d'accés, rectificació, supressió, portabilitat, oposició, limitació, a retirar el consentiment atorgat si escau, i a no ser objecte de decisions individualitzades automatitzades. Tots són reconeguts i conferits per la legislació vigent en matèria de protecció de dades. </w:t>
            </w:r>
          </w:p>
          <w:p w14:paraId="1C2D7D46" w14:textId="77777777" w:rsidR="00504815" w:rsidRDefault="00504815" w:rsidP="00F60579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B6B2C">
              <w:rPr>
                <w:rFonts w:ascii="Arial" w:hAnsi="Arial" w:cs="Arial"/>
                <w:sz w:val="22"/>
                <w:szCs w:val="22"/>
              </w:rPr>
              <w:t xml:space="preserve">Cal que envieu la vostra sol·licitud al delegat de Protecció de Dades o mitjançant els tràmits disponibles a la seu electrònica </w:t>
            </w:r>
            <w:hyperlink r:id="rId7" w:history="1">
              <w:r w:rsidRPr="00321B79">
                <w:rPr>
                  <w:rStyle w:val="Enlla"/>
                  <w:rFonts w:ascii="Arial" w:hAnsi="Arial" w:cs="Arial"/>
                  <w:sz w:val="22"/>
                  <w:szCs w:val="22"/>
                </w:rPr>
                <w:t>https://www.puig-reig.cat/</w:t>
              </w:r>
            </w:hyperlink>
          </w:p>
          <w:p w14:paraId="182BA85F" w14:textId="77777777" w:rsidR="00504815" w:rsidRPr="000B6B2C" w:rsidRDefault="00504815" w:rsidP="00F60579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5DE6F1FE" w14:textId="77777777" w:rsidR="00504815" w:rsidRDefault="00504815" w:rsidP="00F60579">
            <w:pPr>
              <w:pStyle w:val="TableContents"/>
              <w:jc w:val="both"/>
              <w:rPr>
                <w:rFonts w:cs="Arial"/>
                <w:szCs w:val="22"/>
                <w:lang w:val="ca-ES"/>
              </w:rPr>
            </w:pPr>
            <w:r w:rsidRPr="000B6B2C">
              <w:rPr>
                <w:rFonts w:cs="Arial"/>
                <w:szCs w:val="22"/>
                <w:lang w:val="ca-ES"/>
              </w:rPr>
              <w:t>Si ho estimeu oportú, podeu presentar una reclamació davant l'Autoritat Catalana de Protecció de Dades (APDCAT) a través del web:</w:t>
            </w:r>
          </w:p>
          <w:p w14:paraId="7FDE80ED" w14:textId="77777777" w:rsidR="00504815" w:rsidRDefault="00546437" w:rsidP="00F60579">
            <w:pPr>
              <w:pStyle w:val="TableContents"/>
              <w:jc w:val="both"/>
              <w:rPr>
                <w:rFonts w:cs="Arial"/>
                <w:szCs w:val="22"/>
                <w:lang w:val="ca-ES"/>
              </w:rPr>
            </w:pPr>
            <w:hyperlink r:id="rId8" w:history="1">
              <w:r w:rsidR="00504815" w:rsidRPr="00321B79">
                <w:rPr>
                  <w:rStyle w:val="Enlla"/>
                  <w:rFonts w:cs="Arial"/>
                  <w:szCs w:val="22"/>
                  <w:lang w:val="ca-ES"/>
                </w:rPr>
                <w:t>http://apdcat.gencat.cat/ca/drets_i_obligacions/reclamar_i_denunciar/</w:t>
              </w:r>
            </w:hyperlink>
          </w:p>
          <w:p w14:paraId="1604F445" w14:textId="77777777" w:rsidR="00504815" w:rsidRPr="000B6B2C" w:rsidRDefault="00504815" w:rsidP="00F60579">
            <w:pPr>
              <w:pStyle w:val="TableContents"/>
              <w:jc w:val="both"/>
              <w:rPr>
                <w:rFonts w:cs="Arial"/>
                <w:szCs w:val="22"/>
                <w:lang w:val="ca-ES"/>
              </w:rPr>
            </w:pPr>
          </w:p>
        </w:tc>
      </w:tr>
      <w:tr w:rsidR="00504815" w:rsidRPr="000B6B2C" w14:paraId="002013CE" w14:textId="77777777" w:rsidTr="00F60579">
        <w:trPr>
          <w:trHeight w:val="526"/>
        </w:trPr>
        <w:tc>
          <w:tcPr>
            <w:tcW w:w="2820" w:type="dxa"/>
          </w:tcPr>
          <w:p w14:paraId="5B8B2199" w14:textId="77777777" w:rsidR="00504815" w:rsidRPr="000B6B2C" w:rsidRDefault="00504815" w:rsidP="00F60579">
            <w:pPr>
              <w:pStyle w:val="TableContents"/>
              <w:jc w:val="both"/>
              <w:rPr>
                <w:rFonts w:cs="Arial"/>
                <w:szCs w:val="22"/>
                <w:lang w:val="ca-ES"/>
              </w:rPr>
            </w:pPr>
            <w:proofErr w:type="spellStart"/>
            <w:r w:rsidRPr="000B6B2C">
              <w:rPr>
                <w:rFonts w:cs="Arial"/>
                <w:b/>
                <w:bCs/>
                <w:szCs w:val="22"/>
              </w:rPr>
              <w:t>Termini</w:t>
            </w:r>
            <w:proofErr w:type="spellEnd"/>
            <w:r w:rsidRPr="000B6B2C">
              <w:rPr>
                <w:rFonts w:cs="Arial"/>
                <w:b/>
                <w:bCs/>
                <w:szCs w:val="22"/>
              </w:rPr>
              <w:t xml:space="preserve"> de </w:t>
            </w:r>
            <w:proofErr w:type="spellStart"/>
            <w:r w:rsidRPr="000B6B2C">
              <w:rPr>
                <w:rFonts w:cs="Arial"/>
                <w:b/>
                <w:bCs/>
                <w:szCs w:val="22"/>
              </w:rPr>
              <w:t>conservació</w:t>
            </w:r>
            <w:proofErr w:type="spellEnd"/>
            <w:r w:rsidRPr="000B6B2C">
              <w:rPr>
                <w:rFonts w:cs="Arial"/>
                <w:b/>
                <w:bCs/>
                <w:szCs w:val="22"/>
              </w:rPr>
              <w:t>:</w:t>
            </w:r>
          </w:p>
        </w:tc>
        <w:tc>
          <w:tcPr>
            <w:tcW w:w="5901" w:type="dxa"/>
          </w:tcPr>
          <w:p w14:paraId="0394D79B" w14:textId="77777777" w:rsidR="00504815" w:rsidRPr="000B6B2C" w:rsidRDefault="00504815" w:rsidP="00F60579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B6B2C">
              <w:rPr>
                <w:rFonts w:ascii="Arial" w:hAnsi="Arial" w:cs="Arial"/>
                <w:sz w:val="22"/>
                <w:szCs w:val="22"/>
              </w:rPr>
              <w:t>El temps necessari per donar compliment a les obligacions legals segons la normativa vigent en cada moment.</w:t>
            </w:r>
          </w:p>
        </w:tc>
      </w:tr>
    </w:tbl>
    <w:p w14:paraId="69A465AE" w14:textId="77777777" w:rsidR="00504815" w:rsidRDefault="00504815" w:rsidP="00504815">
      <w:pPr>
        <w:pStyle w:val="Textindependent"/>
        <w:jc w:val="both"/>
        <w:rPr>
          <w:rFonts w:cs="Arial"/>
          <w:szCs w:val="22"/>
        </w:rPr>
      </w:pPr>
      <w:r w:rsidRPr="00C400D1">
        <w:rPr>
          <w:rFonts w:cs="Arial"/>
          <w:szCs w:val="22"/>
        </w:rPr>
        <w:t> </w:t>
      </w:r>
    </w:p>
    <w:p w14:paraId="70855695" w14:textId="77777777" w:rsidR="00E144AA" w:rsidRDefault="00E144AA" w:rsidP="00504815">
      <w:pPr>
        <w:pStyle w:val="Textindependent"/>
        <w:jc w:val="both"/>
        <w:rPr>
          <w:rFonts w:cs="Arial"/>
          <w:szCs w:val="22"/>
        </w:rPr>
      </w:pPr>
    </w:p>
    <w:p w14:paraId="46578F8F" w14:textId="77777777" w:rsidR="00E144AA" w:rsidRDefault="00E144AA" w:rsidP="00504815">
      <w:pPr>
        <w:pStyle w:val="Textindependent"/>
        <w:jc w:val="both"/>
        <w:rPr>
          <w:rFonts w:cs="Arial"/>
          <w:szCs w:val="22"/>
        </w:rPr>
      </w:pPr>
    </w:p>
    <w:p w14:paraId="1AC9BB8B" w14:textId="2F5DA95E" w:rsidR="00E144AA" w:rsidRDefault="00E144AA" w:rsidP="00504815">
      <w:pPr>
        <w:pStyle w:val="Textindependent"/>
        <w:jc w:val="both"/>
        <w:rPr>
          <w:rFonts w:cs="Arial"/>
          <w:szCs w:val="22"/>
        </w:rPr>
      </w:pPr>
      <w:r>
        <w:rPr>
          <w:rFonts w:cs="Arial"/>
          <w:szCs w:val="22"/>
        </w:rPr>
        <w:t>NOM:</w:t>
      </w:r>
    </w:p>
    <w:p w14:paraId="4F6C80E7" w14:textId="37374002" w:rsidR="00E144AA" w:rsidRDefault="00E144AA" w:rsidP="00504815">
      <w:pPr>
        <w:pStyle w:val="Textindependent"/>
        <w:jc w:val="both"/>
        <w:rPr>
          <w:rFonts w:cs="Arial"/>
          <w:szCs w:val="22"/>
        </w:rPr>
      </w:pPr>
      <w:r>
        <w:rPr>
          <w:rFonts w:cs="Arial"/>
          <w:szCs w:val="22"/>
        </w:rPr>
        <w:t>DNI:</w:t>
      </w:r>
    </w:p>
    <w:p w14:paraId="5D9F63CB" w14:textId="77777777" w:rsidR="00E144AA" w:rsidRDefault="00E144AA" w:rsidP="00504815">
      <w:pPr>
        <w:pStyle w:val="Textindependent"/>
        <w:jc w:val="both"/>
        <w:rPr>
          <w:rFonts w:cs="Arial"/>
          <w:szCs w:val="22"/>
        </w:rPr>
      </w:pPr>
    </w:p>
    <w:p w14:paraId="288D3F8A" w14:textId="0D022498" w:rsidR="00E144AA" w:rsidRDefault="00E144AA" w:rsidP="00504815">
      <w:pPr>
        <w:pStyle w:val="Textindependent"/>
        <w:jc w:val="both"/>
        <w:rPr>
          <w:rFonts w:cs="Arial"/>
          <w:szCs w:val="22"/>
        </w:rPr>
      </w:pPr>
      <w:r>
        <w:rPr>
          <w:rFonts w:cs="Arial"/>
          <w:szCs w:val="22"/>
        </w:rPr>
        <w:t>DATA:</w:t>
      </w:r>
    </w:p>
    <w:p w14:paraId="7EA894CD" w14:textId="77777777" w:rsidR="00E144AA" w:rsidRDefault="00E144AA" w:rsidP="00504815">
      <w:pPr>
        <w:pStyle w:val="Textindependent"/>
        <w:jc w:val="both"/>
        <w:rPr>
          <w:rFonts w:cs="Arial"/>
          <w:szCs w:val="22"/>
        </w:rPr>
      </w:pPr>
    </w:p>
    <w:p w14:paraId="46C43F22" w14:textId="77777777" w:rsidR="00E144AA" w:rsidRDefault="00E144AA" w:rsidP="00504815">
      <w:pPr>
        <w:pStyle w:val="Textindependent"/>
        <w:jc w:val="both"/>
        <w:rPr>
          <w:rFonts w:cs="Arial"/>
          <w:szCs w:val="22"/>
        </w:rPr>
      </w:pPr>
    </w:p>
    <w:p w14:paraId="477DB2AF" w14:textId="03F01E04" w:rsidR="00E144AA" w:rsidRDefault="00E144AA" w:rsidP="00504815">
      <w:pPr>
        <w:pStyle w:val="Textindependent"/>
        <w:jc w:val="both"/>
        <w:rPr>
          <w:rFonts w:cs="Arial"/>
          <w:szCs w:val="22"/>
        </w:rPr>
      </w:pPr>
      <w:bookmarkStart w:id="3" w:name="_GoBack"/>
      <w:bookmarkEnd w:id="3"/>
      <w:r>
        <w:rPr>
          <w:rFonts w:cs="Arial"/>
          <w:szCs w:val="22"/>
        </w:rPr>
        <w:t>Signat</w:t>
      </w:r>
    </w:p>
    <w:sectPr w:rsidR="00E144AA" w:rsidSect="00CE3C80">
      <w:headerReference w:type="default" r:id="rId9"/>
      <w:footerReference w:type="default" r:id="rId10"/>
      <w:pgSz w:w="11906" w:h="16838" w:code="9"/>
      <w:pgMar w:top="851" w:right="1134" w:bottom="1361" w:left="1701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ECD0A13" w14:textId="77777777" w:rsidR="00546437" w:rsidRDefault="00546437">
      <w:r>
        <w:separator/>
      </w:r>
    </w:p>
  </w:endnote>
  <w:endnote w:type="continuationSeparator" w:id="0">
    <w:p w14:paraId="7979D0C3" w14:textId="77777777" w:rsidR="00546437" w:rsidRDefault="005464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Slb712 Lt BT">
    <w:altName w:val="Georgia"/>
    <w:charset w:val="00"/>
    <w:family w:val="roman"/>
    <w:pitch w:val="variable"/>
    <w:sig w:usb0="00000087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jaVu Sans">
    <w:altName w:val="Times New Roman"/>
    <w:charset w:val="01"/>
    <w:family w:val="auto"/>
    <w:pitch w:val="variable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D56E866" w14:textId="77777777" w:rsidR="00AD3128" w:rsidRDefault="00AD3128">
    <w:pPr>
      <w:pStyle w:val="Peu"/>
      <w:ind w:left="-142"/>
      <w:rPr>
        <w:rFonts w:ascii="Garamond" w:hAnsi="Garamond"/>
        <w:sz w:val="22"/>
      </w:rPr>
    </w:pPr>
    <w:r>
      <w:rPr>
        <w:rFonts w:cs="Arial"/>
        <w:sz w:val="22"/>
      </w:rPr>
      <w:t xml:space="preserve">                        </w:t>
    </w:r>
    <w:hyperlink r:id="rId1" w:history="1">
      <w:r w:rsidR="00C21674" w:rsidRPr="00801FEF">
        <w:rPr>
          <w:rStyle w:val="Enlla"/>
          <w:rFonts w:cs="Arial"/>
          <w:sz w:val="22"/>
        </w:rPr>
        <w:t>http://www.puig-reig.cat</w:t>
      </w:r>
    </w:hyperlink>
    <w:r>
      <w:rPr>
        <w:rFonts w:cs="Arial"/>
        <w:sz w:val="22"/>
      </w:rPr>
      <w:t xml:space="preserve"> - e-mail: ajuntament@puig-reig.</w:t>
    </w:r>
    <w:r w:rsidR="00C21674">
      <w:rPr>
        <w:rFonts w:cs="Arial"/>
        <w:sz w:val="22"/>
      </w:rPr>
      <w:t>cat</w:t>
    </w:r>
  </w:p>
  <w:p w14:paraId="3A1E79CE" w14:textId="77777777" w:rsidR="00AD3128" w:rsidRDefault="00AD3128">
    <w:pPr>
      <w:pStyle w:val="Peu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2FE123F" w14:textId="77777777" w:rsidR="00546437" w:rsidRDefault="00546437">
      <w:r>
        <w:separator/>
      </w:r>
    </w:p>
  </w:footnote>
  <w:footnote w:type="continuationSeparator" w:id="0">
    <w:p w14:paraId="7C6290F9" w14:textId="77777777" w:rsidR="00546437" w:rsidRDefault="005464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D3C9E0" w14:textId="50F29450" w:rsidR="00AD3128" w:rsidRDefault="005B6966">
    <w:pPr>
      <w:pStyle w:val="Capalera"/>
      <w:ind w:left="-2127"/>
    </w:pPr>
    <w:r>
      <w:rPr>
        <w:noProof/>
        <w:sz w:val="12"/>
        <w:lang w:eastAsia="ca-ES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7FE66633" wp14:editId="15469C9B">
              <wp:simplePos x="0" y="0"/>
              <wp:positionH relativeFrom="column">
                <wp:posOffset>-571500</wp:posOffset>
              </wp:positionH>
              <wp:positionV relativeFrom="paragraph">
                <wp:posOffset>116840</wp:posOffset>
              </wp:positionV>
              <wp:extent cx="893445" cy="1116965"/>
              <wp:effectExtent l="9525" t="12065" r="11430" b="6985"/>
              <wp:wrapNone/>
              <wp:docPr id="1972499472" name="Text Box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3445" cy="111696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50000"/>
                        </a:srgbClr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4EBC17E" w14:textId="77777777" w:rsidR="00C21674" w:rsidRDefault="006E5B01">
                          <w:r>
                            <w:rPr>
                              <w:b/>
                              <w:bCs/>
                              <w:noProof/>
                              <w:sz w:val="32"/>
                              <w:lang w:eastAsia="ca-ES"/>
                            </w:rPr>
                            <w:drawing>
                              <wp:inline distT="0" distB="0" distL="0" distR="0" wp14:anchorId="70448932" wp14:editId="10503210">
                                <wp:extent cx="812800" cy="1016000"/>
                                <wp:effectExtent l="19050" t="0" r="6350" b="0"/>
                                <wp:docPr id="1" name="Imagen 1" descr="ESCUT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ESCUT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lum contrast="60000"/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12800" cy="1016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7FE66633" id="_x0000_t202" coordsize="21600,21600" o:spt="202" path="m,l,21600r21600,l21600,xe">
              <v:stroke joinstyle="miter"/>
              <v:path gradientshapeok="t" o:connecttype="rect"/>
            </v:shapetype>
            <v:shape id="Text Box 28" o:spid="_x0000_s1026" type="#_x0000_t202" style="position:absolute;left:0;text-align:left;margin-left:-45pt;margin-top:9.2pt;width:70.35pt;height:87.9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" strokecolor="white">
              <v:fill opacity="32896f"/>
              <v:textbox style="mso-fit-shape-to-text:t">
                <w:txbxContent>
                  <w:p w14:paraId="44EBC17E" w14:textId="77777777" w:rsidR="00C21674" w:rsidRDefault="006E5B01">
                    <w:r>
                      <w:rPr>
                        <w:b/>
                        <w:bCs/>
                        <w:noProof/>
                        <w:sz w:val="32"/>
                        <w:lang w:eastAsia="ca-ES"/>
                      </w:rPr>
                      <w:drawing>
                        <wp:inline distT="0" distB="0" distL="0" distR="0" wp14:anchorId="70448932" wp14:editId="10503210">
                          <wp:extent cx="812800" cy="1016000"/>
                          <wp:effectExtent l="19050" t="0" r="6350" b="0"/>
                          <wp:docPr id="1" name="Imagen 1" descr="ESCUT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ESCUT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lum contrast="60000"/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12800" cy="1016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14:paraId="1AF45CCF" w14:textId="77777777" w:rsidR="00AD3128" w:rsidRDefault="00AD3128">
    <w:pPr>
      <w:pStyle w:val="Capalera"/>
      <w:tabs>
        <w:tab w:val="left" w:pos="965"/>
      </w:tabs>
      <w:rPr>
        <w:sz w:val="12"/>
      </w:rPr>
    </w:pPr>
  </w:p>
  <w:p w14:paraId="2B994126" w14:textId="77777777" w:rsidR="00AD3128" w:rsidRDefault="00AD3128">
    <w:pPr>
      <w:pStyle w:val="Capalera"/>
      <w:ind w:left="708"/>
      <w:jc w:val="both"/>
      <w:rPr>
        <w:b/>
        <w:bCs/>
        <w:sz w:val="30"/>
      </w:rPr>
    </w:pPr>
    <w:r>
      <w:rPr>
        <w:b/>
        <w:bCs/>
        <w:sz w:val="30"/>
      </w:rPr>
      <w:t>AJUNTAMENT DE PUIG-REIG</w:t>
    </w:r>
  </w:p>
  <w:p w14:paraId="31652160" w14:textId="77777777" w:rsidR="00AD3128" w:rsidRDefault="00AD3128">
    <w:pPr>
      <w:pStyle w:val="Capalera"/>
      <w:ind w:left="708"/>
      <w:rPr>
        <w:sz w:val="22"/>
      </w:rPr>
    </w:pPr>
    <w:r>
      <w:rPr>
        <w:sz w:val="22"/>
      </w:rPr>
      <w:t xml:space="preserve">Pau Casals, 1 </w:t>
    </w:r>
  </w:p>
  <w:p w14:paraId="0FBE4029" w14:textId="77777777" w:rsidR="00AD3128" w:rsidRDefault="00AD3128">
    <w:pPr>
      <w:pStyle w:val="Capalera"/>
      <w:ind w:left="708"/>
      <w:rPr>
        <w:sz w:val="22"/>
      </w:rPr>
    </w:pPr>
    <w:r>
      <w:rPr>
        <w:sz w:val="22"/>
      </w:rPr>
      <w:t>Tel. 93 838 00 00 - Fax: 93 838 13 02</w:t>
    </w:r>
  </w:p>
  <w:p w14:paraId="10B02809" w14:textId="77777777" w:rsidR="00AD3128" w:rsidRDefault="00AD3128">
    <w:pPr>
      <w:pStyle w:val="Capalera"/>
      <w:ind w:left="708"/>
      <w:rPr>
        <w:sz w:val="22"/>
      </w:rPr>
    </w:pPr>
    <w:r>
      <w:rPr>
        <w:sz w:val="22"/>
      </w:rPr>
      <w:t>08692 – PUIG-REIG</w:t>
    </w:r>
  </w:p>
  <w:p w14:paraId="50FC8B27" w14:textId="77777777" w:rsidR="00AD3128" w:rsidRDefault="00AD3128">
    <w:pPr>
      <w:pStyle w:val="Capalera"/>
      <w:ind w:left="708"/>
      <w:rPr>
        <w:sz w:val="22"/>
      </w:rPr>
    </w:pPr>
  </w:p>
  <w:p w14:paraId="0373459E" w14:textId="77777777" w:rsidR="00AD3128" w:rsidRDefault="00AD3128">
    <w:pPr>
      <w:pStyle w:val="Capalera"/>
      <w:ind w:left="708"/>
      <w:rPr>
        <w:sz w:val="22"/>
      </w:rPr>
    </w:pPr>
  </w:p>
  <w:p w14:paraId="784267D5" w14:textId="77777777" w:rsidR="00AD3128" w:rsidRDefault="00AD3128">
    <w:pPr>
      <w:pStyle w:val="Capalera"/>
      <w:ind w:left="70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26256F"/>
    <w:multiLevelType w:val="hybridMultilevel"/>
    <w:tmpl w:val="2DC67D1A"/>
    <w:lvl w:ilvl="0" w:tplc="69D0CB34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AA424C"/>
    <w:multiLevelType w:val="singleLevel"/>
    <w:tmpl w:val="1DC8E4AA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2" w15:restartNumberingAfterBreak="0">
    <w:nsid w:val="0FDA53AA"/>
    <w:multiLevelType w:val="hybridMultilevel"/>
    <w:tmpl w:val="7D3CFB1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061F4A"/>
    <w:multiLevelType w:val="hybridMultilevel"/>
    <w:tmpl w:val="327AF40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7F75A3"/>
    <w:multiLevelType w:val="hybridMultilevel"/>
    <w:tmpl w:val="FED61264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E8C51F4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4616684"/>
    <w:multiLevelType w:val="multilevel"/>
    <w:tmpl w:val="2474F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9810725"/>
    <w:multiLevelType w:val="hybridMultilevel"/>
    <w:tmpl w:val="6DE8F698"/>
    <w:lvl w:ilvl="0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E5E7FD8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368E166E"/>
    <w:multiLevelType w:val="hybridMultilevel"/>
    <w:tmpl w:val="B6F8E9FE"/>
    <w:lvl w:ilvl="0" w:tplc="8B5CAA0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CAC4F4B"/>
    <w:multiLevelType w:val="hybridMultilevel"/>
    <w:tmpl w:val="594C19BC"/>
    <w:lvl w:ilvl="0" w:tplc="0403000F">
      <w:start w:val="1"/>
      <w:numFmt w:val="decimal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880C11"/>
    <w:multiLevelType w:val="hybridMultilevel"/>
    <w:tmpl w:val="5F3A9440"/>
    <w:lvl w:ilvl="0" w:tplc="898EB876">
      <w:start w:val="3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sz w:val="24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0367A4"/>
    <w:multiLevelType w:val="hybridMultilevel"/>
    <w:tmpl w:val="ED067DAA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FD25F3"/>
    <w:multiLevelType w:val="hybridMultilevel"/>
    <w:tmpl w:val="1B34EBA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9A5315"/>
    <w:multiLevelType w:val="hybridMultilevel"/>
    <w:tmpl w:val="3FB44BA2"/>
    <w:lvl w:ilvl="0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5D0265E"/>
    <w:multiLevelType w:val="multilevel"/>
    <w:tmpl w:val="5BFEB100"/>
    <w:lvl w:ilvl="0">
      <w:start w:val="1"/>
      <w:numFmt w:val="lowerLetter"/>
      <w:lvlText w:val="%1)"/>
      <w:lvlJc w:val="left"/>
      <w:pPr>
        <w:ind w:left="10" w:hanging="360"/>
      </w:pPr>
      <w:rPr>
        <w:rFonts w:eastAsia="Arial" w:cs="Arial"/>
        <w:b w:val="0"/>
        <w:i w:val="0"/>
        <w:strike w:val="0"/>
        <w:dstrike w:val="0"/>
        <w:color w:val="000000"/>
        <w:position w:val="0"/>
        <w:sz w:val="18"/>
        <w:szCs w:val="18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rFonts w:eastAsia="Arial" w:cs="Arial"/>
        <w:b w:val="0"/>
        <w:i w:val="0"/>
        <w:strike w:val="0"/>
        <w:dstrike w:val="0"/>
        <w:color w:val="000000"/>
        <w:position w:val="0"/>
        <w:sz w:val="18"/>
        <w:szCs w:val="18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rFonts w:eastAsia="Arial" w:cs="Arial"/>
        <w:b w:val="0"/>
        <w:i w:val="0"/>
        <w:strike w:val="0"/>
        <w:dstrike w:val="0"/>
        <w:color w:val="000000"/>
        <w:position w:val="0"/>
        <w:sz w:val="18"/>
        <w:szCs w:val="18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rFonts w:eastAsia="Arial" w:cs="Arial"/>
        <w:b w:val="0"/>
        <w:i w:val="0"/>
        <w:strike w:val="0"/>
        <w:dstrike w:val="0"/>
        <w:color w:val="000000"/>
        <w:position w:val="0"/>
        <w:sz w:val="18"/>
        <w:szCs w:val="18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rFonts w:eastAsia="Arial" w:cs="Arial"/>
        <w:b w:val="0"/>
        <w:i w:val="0"/>
        <w:strike w:val="0"/>
        <w:dstrike w:val="0"/>
        <w:color w:val="000000"/>
        <w:position w:val="0"/>
        <w:sz w:val="18"/>
        <w:szCs w:val="18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rFonts w:eastAsia="Arial" w:cs="Arial"/>
        <w:b w:val="0"/>
        <w:i w:val="0"/>
        <w:strike w:val="0"/>
        <w:dstrike w:val="0"/>
        <w:color w:val="000000"/>
        <w:position w:val="0"/>
        <w:sz w:val="18"/>
        <w:szCs w:val="18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rFonts w:eastAsia="Arial" w:cs="Arial"/>
        <w:b w:val="0"/>
        <w:i w:val="0"/>
        <w:strike w:val="0"/>
        <w:dstrike w:val="0"/>
        <w:color w:val="000000"/>
        <w:position w:val="0"/>
        <w:sz w:val="18"/>
        <w:szCs w:val="18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rFonts w:eastAsia="Arial" w:cs="Arial"/>
        <w:b w:val="0"/>
        <w:i w:val="0"/>
        <w:strike w:val="0"/>
        <w:dstrike w:val="0"/>
        <w:color w:val="000000"/>
        <w:position w:val="0"/>
        <w:sz w:val="18"/>
        <w:szCs w:val="18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rFonts w:eastAsia="Arial" w:cs="Arial"/>
        <w:b w:val="0"/>
        <w:i w:val="0"/>
        <w:strike w:val="0"/>
        <w:dstrike w:val="0"/>
        <w:color w:val="000000"/>
        <w:position w:val="0"/>
        <w:sz w:val="18"/>
        <w:szCs w:val="18"/>
        <w:highlight w:val="white"/>
        <w:u w:val="none" w:color="000000"/>
        <w:vertAlign w:val="baseline"/>
      </w:rPr>
    </w:lvl>
  </w:abstractNum>
  <w:abstractNum w:abstractNumId="15" w15:restartNumberingAfterBreak="0">
    <w:nsid w:val="77FB33F3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7839797E"/>
    <w:multiLevelType w:val="multilevel"/>
    <w:tmpl w:val="71427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1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3">
    <w:abstractNumId w:val="15"/>
  </w:num>
  <w:num w:numId="4">
    <w:abstractNumId w:val="7"/>
  </w:num>
  <w:num w:numId="5">
    <w:abstractNumId w:val="13"/>
  </w:num>
  <w:num w:numId="6">
    <w:abstractNumId w:val="6"/>
  </w:num>
  <w:num w:numId="7">
    <w:abstractNumId w:val="10"/>
  </w:num>
  <w:num w:numId="8">
    <w:abstractNumId w:val="9"/>
  </w:num>
  <w:num w:numId="9">
    <w:abstractNumId w:val="4"/>
  </w:num>
  <w:num w:numId="10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</w:num>
  <w:num w:numId="12">
    <w:abstractNumId w:val="16"/>
  </w:num>
  <w:num w:numId="13">
    <w:abstractNumId w:val="0"/>
  </w:num>
  <w:num w:numId="14">
    <w:abstractNumId w:val="12"/>
  </w:num>
  <w:num w:numId="15">
    <w:abstractNumId w:val="11"/>
  </w:num>
  <w:num w:numId="16">
    <w:abstractNumId w:val="2"/>
  </w:num>
  <w:num w:numId="17">
    <w:abstractNumId w:val="14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 fillcolor="white" strokecolor="white">
      <v:fill color="white" opacity=".5"/>
      <v:stroke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17E6"/>
    <w:rsid w:val="000010DF"/>
    <w:rsid w:val="0000593A"/>
    <w:rsid w:val="00005FFE"/>
    <w:rsid w:val="000065E4"/>
    <w:rsid w:val="00006B6A"/>
    <w:rsid w:val="00006D25"/>
    <w:rsid w:val="00007355"/>
    <w:rsid w:val="000120CE"/>
    <w:rsid w:val="00012130"/>
    <w:rsid w:val="0001213F"/>
    <w:rsid w:val="00016454"/>
    <w:rsid w:val="000164C7"/>
    <w:rsid w:val="00016977"/>
    <w:rsid w:val="00020F97"/>
    <w:rsid w:val="00021C79"/>
    <w:rsid w:val="0002251E"/>
    <w:rsid w:val="00024FF1"/>
    <w:rsid w:val="00025C81"/>
    <w:rsid w:val="00025DC4"/>
    <w:rsid w:val="00026B0B"/>
    <w:rsid w:val="00031ED5"/>
    <w:rsid w:val="00037F3F"/>
    <w:rsid w:val="00040201"/>
    <w:rsid w:val="000403B2"/>
    <w:rsid w:val="0004078A"/>
    <w:rsid w:val="00040DE3"/>
    <w:rsid w:val="00040F13"/>
    <w:rsid w:val="00041858"/>
    <w:rsid w:val="0004316C"/>
    <w:rsid w:val="000437EA"/>
    <w:rsid w:val="0004785E"/>
    <w:rsid w:val="0005074E"/>
    <w:rsid w:val="00051A7A"/>
    <w:rsid w:val="00051D6F"/>
    <w:rsid w:val="000520D2"/>
    <w:rsid w:val="00053825"/>
    <w:rsid w:val="00054E2B"/>
    <w:rsid w:val="0005616C"/>
    <w:rsid w:val="00056719"/>
    <w:rsid w:val="00056879"/>
    <w:rsid w:val="00061F70"/>
    <w:rsid w:val="00063168"/>
    <w:rsid w:val="00066C9C"/>
    <w:rsid w:val="00066D78"/>
    <w:rsid w:val="00067591"/>
    <w:rsid w:val="00067D11"/>
    <w:rsid w:val="000700C1"/>
    <w:rsid w:val="00074005"/>
    <w:rsid w:val="00076DBF"/>
    <w:rsid w:val="00076E67"/>
    <w:rsid w:val="00077E9B"/>
    <w:rsid w:val="0008104C"/>
    <w:rsid w:val="00081702"/>
    <w:rsid w:val="00081713"/>
    <w:rsid w:val="00084C36"/>
    <w:rsid w:val="000852AA"/>
    <w:rsid w:val="000864EC"/>
    <w:rsid w:val="00087364"/>
    <w:rsid w:val="0009060E"/>
    <w:rsid w:val="00091528"/>
    <w:rsid w:val="00092645"/>
    <w:rsid w:val="00092DE3"/>
    <w:rsid w:val="00092DF1"/>
    <w:rsid w:val="00093E65"/>
    <w:rsid w:val="000974A9"/>
    <w:rsid w:val="00097996"/>
    <w:rsid w:val="000A10F6"/>
    <w:rsid w:val="000A24CC"/>
    <w:rsid w:val="000A2A62"/>
    <w:rsid w:val="000A2C20"/>
    <w:rsid w:val="000A3808"/>
    <w:rsid w:val="000A3A21"/>
    <w:rsid w:val="000A3CEC"/>
    <w:rsid w:val="000A692E"/>
    <w:rsid w:val="000A6F88"/>
    <w:rsid w:val="000B059C"/>
    <w:rsid w:val="000B0A65"/>
    <w:rsid w:val="000B1860"/>
    <w:rsid w:val="000B2197"/>
    <w:rsid w:val="000B366B"/>
    <w:rsid w:val="000B4A57"/>
    <w:rsid w:val="000B513B"/>
    <w:rsid w:val="000B6653"/>
    <w:rsid w:val="000B6E84"/>
    <w:rsid w:val="000B7876"/>
    <w:rsid w:val="000C0494"/>
    <w:rsid w:val="000C0607"/>
    <w:rsid w:val="000C1A48"/>
    <w:rsid w:val="000C3E5A"/>
    <w:rsid w:val="000C52EA"/>
    <w:rsid w:val="000C6016"/>
    <w:rsid w:val="000C601F"/>
    <w:rsid w:val="000C6B09"/>
    <w:rsid w:val="000C72F4"/>
    <w:rsid w:val="000C7713"/>
    <w:rsid w:val="000C7B42"/>
    <w:rsid w:val="000D035E"/>
    <w:rsid w:val="000D2FBD"/>
    <w:rsid w:val="000D47F8"/>
    <w:rsid w:val="000D4D12"/>
    <w:rsid w:val="000D503A"/>
    <w:rsid w:val="000D6732"/>
    <w:rsid w:val="000D679D"/>
    <w:rsid w:val="000D6B46"/>
    <w:rsid w:val="000D7C80"/>
    <w:rsid w:val="000E0A22"/>
    <w:rsid w:val="000E0DA3"/>
    <w:rsid w:val="000E326E"/>
    <w:rsid w:val="000E3B38"/>
    <w:rsid w:val="000E3FB1"/>
    <w:rsid w:val="000E5B2B"/>
    <w:rsid w:val="000E5D9F"/>
    <w:rsid w:val="000E600D"/>
    <w:rsid w:val="000E6218"/>
    <w:rsid w:val="000E68F3"/>
    <w:rsid w:val="000E6BCE"/>
    <w:rsid w:val="000F2212"/>
    <w:rsid w:val="000F3564"/>
    <w:rsid w:val="000F43A0"/>
    <w:rsid w:val="000F54F5"/>
    <w:rsid w:val="000F746A"/>
    <w:rsid w:val="001004C3"/>
    <w:rsid w:val="00101342"/>
    <w:rsid w:val="00104707"/>
    <w:rsid w:val="001057ED"/>
    <w:rsid w:val="00106DA4"/>
    <w:rsid w:val="00107B9C"/>
    <w:rsid w:val="00110259"/>
    <w:rsid w:val="001116EA"/>
    <w:rsid w:val="00111A15"/>
    <w:rsid w:val="00112549"/>
    <w:rsid w:val="00114F76"/>
    <w:rsid w:val="00116316"/>
    <w:rsid w:val="0011686D"/>
    <w:rsid w:val="001175FF"/>
    <w:rsid w:val="001202F6"/>
    <w:rsid w:val="00121C2F"/>
    <w:rsid w:val="00121E99"/>
    <w:rsid w:val="001229DE"/>
    <w:rsid w:val="00122E5F"/>
    <w:rsid w:val="00126485"/>
    <w:rsid w:val="0013326B"/>
    <w:rsid w:val="001336D6"/>
    <w:rsid w:val="0013427F"/>
    <w:rsid w:val="00134564"/>
    <w:rsid w:val="001345FA"/>
    <w:rsid w:val="00135CA0"/>
    <w:rsid w:val="001361F0"/>
    <w:rsid w:val="001379A9"/>
    <w:rsid w:val="00142EDA"/>
    <w:rsid w:val="001432A7"/>
    <w:rsid w:val="0014448F"/>
    <w:rsid w:val="00145187"/>
    <w:rsid w:val="00146F6E"/>
    <w:rsid w:val="00151D71"/>
    <w:rsid w:val="00153B74"/>
    <w:rsid w:val="00155F70"/>
    <w:rsid w:val="00156148"/>
    <w:rsid w:val="0015720A"/>
    <w:rsid w:val="00157415"/>
    <w:rsid w:val="0016044D"/>
    <w:rsid w:val="001618A9"/>
    <w:rsid w:val="00167B21"/>
    <w:rsid w:val="001709AA"/>
    <w:rsid w:val="00171002"/>
    <w:rsid w:val="00173CA3"/>
    <w:rsid w:val="001752F2"/>
    <w:rsid w:val="001756BD"/>
    <w:rsid w:val="00175BAA"/>
    <w:rsid w:val="0017799C"/>
    <w:rsid w:val="00181D6A"/>
    <w:rsid w:val="001827A1"/>
    <w:rsid w:val="00182B90"/>
    <w:rsid w:val="001834E9"/>
    <w:rsid w:val="00184D6C"/>
    <w:rsid w:val="00185BA2"/>
    <w:rsid w:val="0018641F"/>
    <w:rsid w:val="00191107"/>
    <w:rsid w:val="0019148B"/>
    <w:rsid w:val="001919EE"/>
    <w:rsid w:val="00195793"/>
    <w:rsid w:val="00195AE4"/>
    <w:rsid w:val="00195F1C"/>
    <w:rsid w:val="0019654E"/>
    <w:rsid w:val="001970B9"/>
    <w:rsid w:val="00197B4E"/>
    <w:rsid w:val="001A0A8B"/>
    <w:rsid w:val="001A2144"/>
    <w:rsid w:val="001A525E"/>
    <w:rsid w:val="001A58AF"/>
    <w:rsid w:val="001A74CE"/>
    <w:rsid w:val="001B0394"/>
    <w:rsid w:val="001B0440"/>
    <w:rsid w:val="001B1556"/>
    <w:rsid w:val="001B2A29"/>
    <w:rsid w:val="001B2C2F"/>
    <w:rsid w:val="001B34C6"/>
    <w:rsid w:val="001B3A3E"/>
    <w:rsid w:val="001B7120"/>
    <w:rsid w:val="001C174C"/>
    <w:rsid w:val="001C2732"/>
    <w:rsid w:val="001C2D45"/>
    <w:rsid w:val="001C4612"/>
    <w:rsid w:val="001C5668"/>
    <w:rsid w:val="001C6942"/>
    <w:rsid w:val="001C74AE"/>
    <w:rsid w:val="001D0751"/>
    <w:rsid w:val="001D0C04"/>
    <w:rsid w:val="001D0FDD"/>
    <w:rsid w:val="001D3443"/>
    <w:rsid w:val="001D4314"/>
    <w:rsid w:val="001D4DCA"/>
    <w:rsid w:val="001D7222"/>
    <w:rsid w:val="001E0ECE"/>
    <w:rsid w:val="001E0F25"/>
    <w:rsid w:val="001E1CF9"/>
    <w:rsid w:val="001E4384"/>
    <w:rsid w:val="001E4C7B"/>
    <w:rsid w:val="001E582D"/>
    <w:rsid w:val="001F08CE"/>
    <w:rsid w:val="001F161C"/>
    <w:rsid w:val="001F30B9"/>
    <w:rsid w:val="001F3C28"/>
    <w:rsid w:val="001F57BE"/>
    <w:rsid w:val="001F7550"/>
    <w:rsid w:val="0020085D"/>
    <w:rsid w:val="00200D60"/>
    <w:rsid w:val="00201D1E"/>
    <w:rsid w:val="00202C56"/>
    <w:rsid w:val="00203F11"/>
    <w:rsid w:val="00205E0B"/>
    <w:rsid w:val="00207156"/>
    <w:rsid w:val="002110F4"/>
    <w:rsid w:val="002115DF"/>
    <w:rsid w:val="002130FB"/>
    <w:rsid w:val="002164B7"/>
    <w:rsid w:val="00216524"/>
    <w:rsid w:val="00216B93"/>
    <w:rsid w:val="00216E1E"/>
    <w:rsid w:val="00217955"/>
    <w:rsid w:val="00220899"/>
    <w:rsid w:val="00220B58"/>
    <w:rsid w:val="00221197"/>
    <w:rsid w:val="0022141C"/>
    <w:rsid w:val="00222B4F"/>
    <w:rsid w:val="00222D30"/>
    <w:rsid w:val="0022330D"/>
    <w:rsid w:val="002243E0"/>
    <w:rsid w:val="002262C4"/>
    <w:rsid w:val="00226FE4"/>
    <w:rsid w:val="002273F7"/>
    <w:rsid w:val="0023002B"/>
    <w:rsid w:val="0023256B"/>
    <w:rsid w:val="00232D63"/>
    <w:rsid w:val="002330F2"/>
    <w:rsid w:val="00234EEF"/>
    <w:rsid w:val="00235527"/>
    <w:rsid w:val="00237125"/>
    <w:rsid w:val="002371E2"/>
    <w:rsid w:val="002373B8"/>
    <w:rsid w:val="00241963"/>
    <w:rsid w:val="00242A07"/>
    <w:rsid w:val="00242B38"/>
    <w:rsid w:val="00242E44"/>
    <w:rsid w:val="00244D06"/>
    <w:rsid w:val="00246186"/>
    <w:rsid w:val="00246580"/>
    <w:rsid w:val="002465BC"/>
    <w:rsid w:val="002527CC"/>
    <w:rsid w:val="00252BCA"/>
    <w:rsid w:val="0025796E"/>
    <w:rsid w:val="00260B61"/>
    <w:rsid w:val="00262407"/>
    <w:rsid w:val="002637D5"/>
    <w:rsid w:val="00263860"/>
    <w:rsid w:val="0026597F"/>
    <w:rsid w:val="00266FD5"/>
    <w:rsid w:val="00270E07"/>
    <w:rsid w:val="002712E4"/>
    <w:rsid w:val="00272E2B"/>
    <w:rsid w:val="00273C26"/>
    <w:rsid w:val="0027443E"/>
    <w:rsid w:val="00274AD8"/>
    <w:rsid w:val="00280196"/>
    <w:rsid w:val="00283B51"/>
    <w:rsid w:val="00284413"/>
    <w:rsid w:val="00286DBF"/>
    <w:rsid w:val="00286F3F"/>
    <w:rsid w:val="002870F1"/>
    <w:rsid w:val="00290289"/>
    <w:rsid w:val="00293A03"/>
    <w:rsid w:val="00294B3D"/>
    <w:rsid w:val="00295284"/>
    <w:rsid w:val="0029647F"/>
    <w:rsid w:val="002971AC"/>
    <w:rsid w:val="00297A24"/>
    <w:rsid w:val="002A00D4"/>
    <w:rsid w:val="002A0E49"/>
    <w:rsid w:val="002A1719"/>
    <w:rsid w:val="002B106B"/>
    <w:rsid w:val="002B211F"/>
    <w:rsid w:val="002B2AFC"/>
    <w:rsid w:val="002B2D74"/>
    <w:rsid w:val="002B365B"/>
    <w:rsid w:val="002B6669"/>
    <w:rsid w:val="002B77D3"/>
    <w:rsid w:val="002B7A45"/>
    <w:rsid w:val="002C0066"/>
    <w:rsid w:val="002C0307"/>
    <w:rsid w:val="002C4D53"/>
    <w:rsid w:val="002C5705"/>
    <w:rsid w:val="002D0946"/>
    <w:rsid w:val="002D0E01"/>
    <w:rsid w:val="002D3336"/>
    <w:rsid w:val="002D7280"/>
    <w:rsid w:val="002D729F"/>
    <w:rsid w:val="002D7994"/>
    <w:rsid w:val="002E01EC"/>
    <w:rsid w:val="002E067D"/>
    <w:rsid w:val="002E2040"/>
    <w:rsid w:val="002E23CF"/>
    <w:rsid w:val="002E292C"/>
    <w:rsid w:val="002E5122"/>
    <w:rsid w:val="002E7381"/>
    <w:rsid w:val="002F0C88"/>
    <w:rsid w:val="002F2A0C"/>
    <w:rsid w:val="002F3D28"/>
    <w:rsid w:val="002F73D6"/>
    <w:rsid w:val="002F7506"/>
    <w:rsid w:val="00301A82"/>
    <w:rsid w:val="003058EC"/>
    <w:rsid w:val="0030763B"/>
    <w:rsid w:val="003102DE"/>
    <w:rsid w:val="0031251F"/>
    <w:rsid w:val="003217D0"/>
    <w:rsid w:val="00321FA3"/>
    <w:rsid w:val="003244D6"/>
    <w:rsid w:val="00325163"/>
    <w:rsid w:val="00326B2B"/>
    <w:rsid w:val="00330034"/>
    <w:rsid w:val="00330447"/>
    <w:rsid w:val="003314A7"/>
    <w:rsid w:val="00332468"/>
    <w:rsid w:val="00334FE4"/>
    <w:rsid w:val="00335AAD"/>
    <w:rsid w:val="0033740D"/>
    <w:rsid w:val="003417D2"/>
    <w:rsid w:val="0034211E"/>
    <w:rsid w:val="00343783"/>
    <w:rsid w:val="003453A5"/>
    <w:rsid w:val="00347533"/>
    <w:rsid w:val="00347658"/>
    <w:rsid w:val="00351EB8"/>
    <w:rsid w:val="00351EF1"/>
    <w:rsid w:val="00351FEC"/>
    <w:rsid w:val="003534E3"/>
    <w:rsid w:val="00354522"/>
    <w:rsid w:val="0035783C"/>
    <w:rsid w:val="0036055F"/>
    <w:rsid w:val="00364007"/>
    <w:rsid w:val="003643C3"/>
    <w:rsid w:val="003670B5"/>
    <w:rsid w:val="003674B8"/>
    <w:rsid w:val="00367B24"/>
    <w:rsid w:val="00367BFC"/>
    <w:rsid w:val="00371D89"/>
    <w:rsid w:val="0037356C"/>
    <w:rsid w:val="00381097"/>
    <w:rsid w:val="00381188"/>
    <w:rsid w:val="003811CA"/>
    <w:rsid w:val="0038260B"/>
    <w:rsid w:val="00382C1B"/>
    <w:rsid w:val="003834FB"/>
    <w:rsid w:val="003858D4"/>
    <w:rsid w:val="00386673"/>
    <w:rsid w:val="0038737E"/>
    <w:rsid w:val="00387B77"/>
    <w:rsid w:val="00387FE9"/>
    <w:rsid w:val="0039252E"/>
    <w:rsid w:val="00393572"/>
    <w:rsid w:val="0039541A"/>
    <w:rsid w:val="00395AF3"/>
    <w:rsid w:val="00396FF6"/>
    <w:rsid w:val="003A22C7"/>
    <w:rsid w:val="003A26E0"/>
    <w:rsid w:val="003A2E12"/>
    <w:rsid w:val="003A3520"/>
    <w:rsid w:val="003A45AF"/>
    <w:rsid w:val="003A5F68"/>
    <w:rsid w:val="003A7660"/>
    <w:rsid w:val="003B125F"/>
    <w:rsid w:val="003B2198"/>
    <w:rsid w:val="003B2E4D"/>
    <w:rsid w:val="003B5502"/>
    <w:rsid w:val="003B693C"/>
    <w:rsid w:val="003C0465"/>
    <w:rsid w:val="003C1482"/>
    <w:rsid w:val="003C20A4"/>
    <w:rsid w:val="003C2FBF"/>
    <w:rsid w:val="003C33B8"/>
    <w:rsid w:val="003C507D"/>
    <w:rsid w:val="003C678A"/>
    <w:rsid w:val="003C7C3C"/>
    <w:rsid w:val="003D0D0B"/>
    <w:rsid w:val="003D12B0"/>
    <w:rsid w:val="003D1C62"/>
    <w:rsid w:val="003D250A"/>
    <w:rsid w:val="003D36AD"/>
    <w:rsid w:val="003D3EC6"/>
    <w:rsid w:val="003D449D"/>
    <w:rsid w:val="003D67A0"/>
    <w:rsid w:val="003E133C"/>
    <w:rsid w:val="003E3FF4"/>
    <w:rsid w:val="003E4B72"/>
    <w:rsid w:val="003E6B6F"/>
    <w:rsid w:val="003E6D40"/>
    <w:rsid w:val="003E70E7"/>
    <w:rsid w:val="003F0646"/>
    <w:rsid w:val="003F0EBA"/>
    <w:rsid w:val="003F1259"/>
    <w:rsid w:val="003F140E"/>
    <w:rsid w:val="003F17E6"/>
    <w:rsid w:val="003F1C7F"/>
    <w:rsid w:val="003F54F9"/>
    <w:rsid w:val="003F59A7"/>
    <w:rsid w:val="003F76CA"/>
    <w:rsid w:val="00401E6F"/>
    <w:rsid w:val="00407520"/>
    <w:rsid w:val="00410543"/>
    <w:rsid w:val="00410CB6"/>
    <w:rsid w:val="00411719"/>
    <w:rsid w:val="00411EF2"/>
    <w:rsid w:val="00413F04"/>
    <w:rsid w:val="00414347"/>
    <w:rsid w:val="00415932"/>
    <w:rsid w:val="00415DA7"/>
    <w:rsid w:val="00416603"/>
    <w:rsid w:val="004173B4"/>
    <w:rsid w:val="00417F6A"/>
    <w:rsid w:val="0042173F"/>
    <w:rsid w:val="00424CB6"/>
    <w:rsid w:val="004263EF"/>
    <w:rsid w:val="00426FFB"/>
    <w:rsid w:val="00430246"/>
    <w:rsid w:val="00430B99"/>
    <w:rsid w:val="004311FE"/>
    <w:rsid w:val="004330AE"/>
    <w:rsid w:val="004340FD"/>
    <w:rsid w:val="00435C9E"/>
    <w:rsid w:val="0043671C"/>
    <w:rsid w:val="00437417"/>
    <w:rsid w:val="004406B4"/>
    <w:rsid w:val="0044095D"/>
    <w:rsid w:val="004469BD"/>
    <w:rsid w:val="00446A06"/>
    <w:rsid w:val="00447578"/>
    <w:rsid w:val="00450E86"/>
    <w:rsid w:val="00452CFC"/>
    <w:rsid w:val="00453F06"/>
    <w:rsid w:val="00455A56"/>
    <w:rsid w:val="00456B63"/>
    <w:rsid w:val="00456E88"/>
    <w:rsid w:val="0045789F"/>
    <w:rsid w:val="00461F44"/>
    <w:rsid w:val="00466BF4"/>
    <w:rsid w:val="004676BC"/>
    <w:rsid w:val="004717CE"/>
    <w:rsid w:val="00471CD2"/>
    <w:rsid w:val="00475061"/>
    <w:rsid w:val="004768C1"/>
    <w:rsid w:val="00477103"/>
    <w:rsid w:val="0048040D"/>
    <w:rsid w:val="004808E9"/>
    <w:rsid w:val="0048110B"/>
    <w:rsid w:val="004851A4"/>
    <w:rsid w:val="00485362"/>
    <w:rsid w:val="00486F40"/>
    <w:rsid w:val="00487A97"/>
    <w:rsid w:val="00490FC9"/>
    <w:rsid w:val="0049120C"/>
    <w:rsid w:val="00492CAC"/>
    <w:rsid w:val="0049302E"/>
    <w:rsid w:val="00493233"/>
    <w:rsid w:val="004938B1"/>
    <w:rsid w:val="00495C74"/>
    <w:rsid w:val="00495C7B"/>
    <w:rsid w:val="0049703D"/>
    <w:rsid w:val="00497BF0"/>
    <w:rsid w:val="004A1768"/>
    <w:rsid w:val="004A1E10"/>
    <w:rsid w:val="004A2C93"/>
    <w:rsid w:val="004A420E"/>
    <w:rsid w:val="004A5FF1"/>
    <w:rsid w:val="004A797B"/>
    <w:rsid w:val="004B0B6B"/>
    <w:rsid w:val="004B126C"/>
    <w:rsid w:val="004B16FF"/>
    <w:rsid w:val="004B2A61"/>
    <w:rsid w:val="004B46E3"/>
    <w:rsid w:val="004B4EF8"/>
    <w:rsid w:val="004B50F5"/>
    <w:rsid w:val="004B6445"/>
    <w:rsid w:val="004C0E6B"/>
    <w:rsid w:val="004C28E6"/>
    <w:rsid w:val="004C34B1"/>
    <w:rsid w:val="004C4AC1"/>
    <w:rsid w:val="004C6292"/>
    <w:rsid w:val="004D00F3"/>
    <w:rsid w:val="004D0E99"/>
    <w:rsid w:val="004D1936"/>
    <w:rsid w:val="004D250A"/>
    <w:rsid w:val="004D42CF"/>
    <w:rsid w:val="004D5662"/>
    <w:rsid w:val="004E0239"/>
    <w:rsid w:val="004E0314"/>
    <w:rsid w:val="004E0FAD"/>
    <w:rsid w:val="004E3A0E"/>
    <w:rsid w:val="004E775F"/>
    <w:rsid w:val="004F137E"/>
    <w:rsid w:val="004F2229"/>
    <w:rsid w:val="004F4556"/>
    <w:rsid w:val="00502B07"/>
    <w:rsid w:val="00503A94"/>
    <w:rsid w:val="00504354"/>
    <w:rsid w:val="00504815"/>
    <w:rsid w:val="005052C1"/>
    <w:rsid w:val="00507D16"/>
    <w:rsid w:val="005106AB"/>
    <w:rsid w:val="00510B0E"/>
    <w:rsid w:val="00510B26"/>
    <w:rsid w:val="00512E5D"/>
    <w:rsid w:val="00514C76"/>
    <w:rsid w:val="00515696"/>
    <w:rsid w:val="00516E82"/>
    <w:rsid w:val="005174A2"/>
    <w:rsid w:val="005174D8"/>
    <w:rsid w:val="00517617"/>
    <w:rsid w:val="00517FE2"/>
    <w:rsid w:val="00520F7F"/>
    <w:rsid w:val="005213F7"/>
    <w:rsid w:val="005214F3"/>
    <w:rsid w:val="00522A3C"/>
    <w:rsid w:val="0052414D"/>
    <w:rsid w:val="00524994"/>
    <w:rsid w:val="0052499D"/>
    <w:rsid w:val="00527BC9"/>
    <w:rsid w:val="00527DE5"/>
    <w:rsid w:val="00531A65"/>
    <w:rsid w:val="00532943"/>
    <w:rsid w:val="00533BBB"/>
    <w:rsid w:val="0053496D"/>
    <w:rsid w:val="0053500B"/>
    <w:rsid w:val="00535CE0"/>
    <w:rsid w:val="00537289"/>
    <w:rsid w:val="00540304"/>
    <w:rsid w:val="0054169B"/>
    <w:rsid w:val="00542EAF"/>
    <w:rsid w:val="00544BE2"/>
    <w:rsid w:val="00546437"/>
    <w:rsid w:val="00546D24"/>
    <w:rsid w:val="00550A7D"/>
    <w:rsid w:val="00553223"/>
    <w:rsid w:val="00556410"/>
    <w:rsid w:val="00556B72"/>
    <w:rsid w:val="0055723F"/>
    <w:rsid w:val="00560C70"/>
    <w:rsid w:val="0056315F"/>
    <w:rsid w:val="0056554C"/>
    <w:rsid w:val="00566FC9"/>
    <w:rsid w:val="00571B08"/>
    <w:rsid w:val="00572ED8"/>
    <w:rsid w:val="005767A5"/>
    <w:rsid w:val="00576C4A"/>
    <w:rsid w:val="00576FD5"/>
    <w:rsid w:val="00577D40"/>
    <w:rsid w:val="00580858"/>
    <w:rsid w:val="005810AB"/>
    <w:rsid w:val="00582D12"/>
    <w:rsid w:val="005838E4"/>
    <w:rsid w:val="00583C4F"/>
    <w:rsid w:val="00584291"/>
    <w:rsid w:val="00585097"/>
    <w:rsid w:val="00587CF8"/>
    <w:rsid w:val="00590DE5"/>
    <w:rsid w:val="005925ED"/>
    <w:rsid w:val="00592803"/>
    <w:rsid w:val="00593676"/>
    <w:rsid w:val="00597A63"/>
    <w:rsid w:val="005A0C62"/>
    <w:rsid w:val="005A10D6"/>
    <w:rsid w:val="005A1E11"/>
    <w:rsid w:val="005A32EE"/>
    <w:rsid w:val="005A337A"/>
    <w:rsid w:val="005A3579"/>
    <w:rsid w:val="005A4FFE"/>
    <w:rsid w:val="005A7421"/>
    <w:rsid w:val="005B0F4A"/>
    <w:rsid w:val="005B1BEA"/>
    <w:rsid w:val="005B2301"/>
    <w:rsid w:val="005B6966"/>
    <w:rsid w:val="005B6AF1"/>
    <w:rsid w:val="005C13A7"/>
    <w:rsid w:val="005C1547"/>
    <w:rsid w:val="005C1A70"/>
    <w:rsid w:val="005C2A7E"/>
    <w:rsid w:val="005C37EF"/>
    <w:rsid w:val="005C446E"/>
    <w:rsid w:val="005C4C54"/>
    <w:rsid w:val="005C50F0"/>
    <w:rsid w:val="005C5549"/>
    <w:rsid w:val="005C69FD"/>
    <w:rsid w:val="005D00A8"/>
    <w:rsid w:val="005D04ED"/>
    <w:rsid w:val="005D2BD5"/>
    <w:rsid w:val="005D2D90"/>
    <w:rsid w:val="005D3DC8"/>
    <w:rsid w:val="005D487E"/>
    <w:rsid w:val="005D7EED"/>
    <w:rsid w:val="005E2B3F"/>
    <w:rsid w:val="005E456D"/>
    <w:rsid w:val="005E5BBD"/>
    <w:rsid w:val="005E600D"/>
    <w:rsid w:val="005E79B7"/>
    <w:rsid w:val="005F3408"/>
    <w:rsid w:val="005F509B"/>
    <w:rsid w:val="005F5A8E"/>
    <w:rsid w:val="005F6E91"/>
    <w:rsid w:val="00602569"/>
    <w:rsid w:val="00602C97"/>
    <w:rsid w:val="0060400D"/>
    <w:rsid w:val="00604307"/>
    <w:rsid w:val="00604811"/>
    <w:rsid w:val="00606F2C"/>
    <w:rsid w:val="0060700F"/>
    <w:rsid w:val="006106E1"/>
    <w:rsid w:val="0061137D"/>
    <w:rsid w:val="0061165C"/>
    <w:rsid w:val="00611A0C"/>
    <w:rsid w:val="00612502"/>
    <w:rsid w:val="00612692"/>
    <w:rsid w:val="00612B5B"/>
    <w:rsid w:val="00615D3A"/>
    <w:rsid w:val="00616BBA"/>
    <w:rsid w:val="00617990"/>
    <w:rsid w:val="006205B5"/>
    <w:rsid w:val="00621122"/>
    <w:rsid w:val="0062274C"/>
    <w:rsid w:val="006229B7"/>
    <w:rsid w:val="00623D42"/>
    <w:rsid w:val="00623D47"/>
    <w:rsid w:val="00624523"/>
    <w:rsid w:val="0062584E"/>
    <w:rsid w:val="00630B5C"/>
    <w:rsid w:val="0063187F"/>
    <w:rsid w:val="00636344"/>
    <w:rsid w:val="00641B91"/>
    <w:rsid w:val="00641D8B"/>
    <w:rsid w:val="00642C18"/>
    <w:rsid w:val="00644692"/>
    <w:rsid w:val="006463F1"/>
    <w:rsid w:val="0064747C"/>
    <w:rsid w:val="00647CB1"/>
    <w:rsid w:val="0065187D"/>
    <w:rsid w:val="0065298E"/>
    <w:rsid w:val="006541C4"/>
    <w:rsid w:val="006574D3"/>
    <w:rsid w:val="00660175"/>
    <w:rsid w:val="006604F4"/>
    <w:rsid w:val="00660A8E"/>
    <w:rsid w:val="006610B4"/>
    <w:rsid w:val="006639D0"/>
    <w:rsid w:val="006645E8"/>
    <w:rsid w:val="00664A76"/>
    <w:rsid w:val="00664F03"/>
    <w:rsid w:val="006657F9"/>
    <w:rsid w:val="00667071"/>
    <w:rsid w:val="0066736A"/>
    <w:rsid w:val="006701C4"/>
    <w:rsid w:val="00670CCD"/>
    <w:rsid w:val="0067172F"/>
    <w:rsid w:val="0067217F"/>
    <w:rsid w:val="00672836"/>
    <w:rsid w:val="00673781"/>
    <w:rsid w:val="00676723"/>
    <w:rsid w:val="006771B1"/>
    <w:rsid w:val="00681937"/>
    <w:rsid w:val="00681C56"/>
    <w:rsid w:val="00682D61"/>
    <w:rsid w:val="006902E4"/>
    <w:rsid w:val="00690478"/>
    <w:rsid w:val="00690E2B"/>
    <w:rsid w:val="00691D84"/>
    <w:rsid w:val="006937E4"/>
    <w:rsid w:val="00694BA0"/>
    <w:rsid w:val="0069583A"/>
    <w:rsid w:val="006970DE"/>
    <w:rsid w:val="006A0A74"/>
    <w:rsid w:val="006A3A7A"/>
    <w:rsid w:val="006A55C7"/>
    <w:rsid w:val="006A6EC6"/>
    <w:rsid w:val="006A7D52"/>
    <w:rsid w:val="006B0FC5"/>
    <w:rsid w:val="006B2E4D"/>
    <w:rsid w:val="006B3EC4"/>
    <w:rsid w:val="006B46EF"/>
    <w:rsid w:val="006B4ED9"/>
    <w:rsid w:val="006B7A8A"/>
    <w:rsid w:val="006B7AB8"/>
    <w:rsid w:val="006C2164"/>
    <w:rsid w:val="006C28F6"/>
    <w:rsid w:val="006C2D77"/>
    <w:rsid w:val="006C3160"/>
    <w:rsid w:val="006C36C9"/>
    <w:rsid w:val="006C500A"/>
    <w:rsid w:val="006C5458"/>
    <w:rsid w:val="006D02E6"/>
    <w:rsid w:val="006D2445"/>
    <w:rsid w:val="006D3248"/>
    <w:rsid w:val="006D359B"/>
    <w:rsid w:val="006D4334"/>
    <w:rsid w:val="006D5DEE"/>
    <w:rsid w:val="006D7782"/>
    <w:rsid w:val="006E2346"/>
    <w:rsid w:val="006E2B73"/>
    <w:rsid w:val="006E2F5C"/>
    <w:rsid w:val="006E4963"/>
    <w:rsid w:val="006E5B01"/>
    <w:rsid w:val="006E5B8A"/>
    <w:rsid w:val="006E6AD2"/>
    <w:rsid w:val="006F029E"/>
    <w:rsid w:val="006F0416"/>
    <w:rsid w:val="006F3856"/>
    <w:rsid w:val="006F688D"/>
    <w:rsid w:val="00700916"/>
    <w:rsid w:val="007011A7"/>
    <w:rsid w:val="00703442"/>
    <w:rsid w:val="00705A28"/>
    <w:rsid w:val="007063D9"/>
    <w:rsid w:val="007071D8"/>
    <w:rsid w:val="00711136"/>
    <w:rsid w:val="00712A98"/>
    <w:rsid w:val="007145AD"/>
    <w:rsid w:val="00714607"/>
    <w:rsid w:val="00714734"/>
    <w:rsid w:val="00714CE1"/>
    <w:rsid w:val="007214F9"/>
    <w:rsid w:val="007235E2"/>
    <w:rsid w:val="00723FDB"/>
    <w:rsid w:val="00726A97"/>
    <w:rsid w:val="00727AB6"/>
    <w:rsid w:val="007315EC"/>
    <w:rsid w:val="007340A7"/>
    <w:rsid w:val="007346A5"/>
    <w:rsid w:val="00736E39"/>
    <w:rsid w:val="00737D3D"/>
    <w:rsid w:val="00744DEB"/>
    <w:rsid w:val="00745188"/>
    <w:rsid w:val="00745A1D"/>
    <w:rsid w:val="00745C1E"/>
    <w:rsid w:val="00755BC8"/>
    <w:rsid w:val="007562A0"/>
    <w:rsid w:val="00757762"/>
    <w:rsid w:val="00757846"/>
    <w:rsid w:val="00762938"/>
    <w:rsid w:val="007636D1"/>
    <w:rsid w:val="00763D66"/>
    <w:rsid w:val="00764E90"/>
    <w:rsid w:val="00765781"/>
    <w:rsid w:val="00766540"/>
    <w:rsid w:val="0076760D"/>
    <w:rsid w:val="00773E54"/>
    <w:rsid w:val="00780FB5"/>
    <w:rsid w:val="007833A4"/>
    <w:rsid w:val="007838B2"/>
    <w:rsid w:val="007852A4"/>
    <w:rsid w:val="00785F45"/>
    <w:rsid w:val="007867EA"/>
    <w:rsid w:val="007868F4"/>
    <w:rsid w:val="00790B07"/>
    <w:rsid w:val="0079216B"/>
    <w:rsid w:val="007921FD"/>
    <w:rsid w:val="00792889"/>
    <w:rsid w:val="00792D23"/>
    <w:rsid w:val="0079660D"/>
    <w:rsid w:val="007A0AA9"/>
    <w:rsid w:val="007A0F61"/>
    <w:rsid w:val="007A203C"/>
    <w:rsid w:val="007A26A4"/>
    <w:rsid w:val="007A27C7"/>
    <w:rsid w:val="007A56FF"/>
    <w:rsid w:val="007A60C0"/>
    <w:rsid w:val="007B0218"/>
    <w:rsid w:val="007B09B1"/>
    <w:rsid w:val="007B16FD"/>
    <w:rsid w:val="007B189B"/>
    <w:rsid w:val="007B3AC1"/>
    <w:rsid w:val="007B3E9C"/>
    <w:rsid w:val="007B506D"/>
    <w:rsid w:val="007B577A"/>
    <w:rsid w:val="007B6E3B"/>
    <w:rsid w:val="007C08C6"/>
    <w:rsid w:val="007C09FB"/>
    <w:rsid w:val="007C2F5F"/>
    <w:rsid w:val="007C3392"/>
    <w:rsid w:val="007C393C"/>
    <w:rsid w:val="007C417F"/>
    <w:rsid w:val="007C4443"/>
    <w:rsid w:val="007C4776"/>
    <w:rsid w:val="007C4EF2"/>
    <w:rsid w:val="007C5FCE"/>
    <w:rsid w:val="007C7A48"/>
    <w:rsid w:val="007D1B83"/>
    <w:rsid w:val="007D3A12"/>
    <w:rsid w:val="007D56BE"/>
    <w:rsid w:val="007D56E8"/>
    <w:rsid w:val="007D5F7F"/>
    <w:rsid w:val="007D737D"/>
    <w:rsid w:val="007E23A8"/>
    <w:rsid w:val="007E409F"/>
    <w:rsid w:val="007E5985"/>
    <w:rsid w:val="007E5FC7"/>
    <w:rsid w:val="007E7875"/>
    <w:rsid w:val="007F1280"/>
    <w:rsid w:val="007F3401"/>
    <w:rsid w:val="007F57C2"/>
    <w:rsid w:val="008012CA"/>
    <w:rsid w:val="00801C02"/>
    <w:rsid w:val="00802717"/>
    <w:rsid w:val="0080552C"/>
    <w:rsid w:val="00805B54"/>
    <w:rsid w:val="00807CF6"/>
    <w:rsid w:val="00812384"/>
    <w:rsid w:val="00813B64"/>
    <w:rsid w:val="00815BAE"/>
    <w:rsid w:val="00817507"/>
    <w:rsid w:val="008263F5"/>
    <w:rsid w:val="0082646F"/>
    <w:rsid w:val="0082663D"/>
    <w:rsid w:val="00830CE0"/>
    <w:rsid w:val="00830D51"/>
    <w:rsid w:val="00832E4F"/>
    <w:rsid w:val="00834CC9"/>
    <w:rsid w:val="00836D7C"/>
    <w:rsid w:val="00840786"/>
    <w:rsid w:val="00850242"/>
    <w:rsid w:val="00850E88"/>
    <w:rsid w:val="00853E30"/>
    <w:rsid w:val="00854E72"/>
    <w:rsid w:val="00857B4A"/>
    <w:rsid w:val="0086215D"/>
    <w:rsid w:val="00863D2B"/>
    <w:rsid w:val="00864008"/>
    <w:rsid w:val="0086485D"/>
    <w:rsid w:val="008649E4"/>
    <w:rsid w:val="00865386"/>
    <w:rsid w:val="00865511"/>
    <w:rsid w:val="00865E74"/>
    <w:rsid w:val="00866899"/>
    <w:rsid w:val="00867642"/>
    <w:rsid w:val="00870548"/>
    <w:rsid w:val="00870DD7"/>
    <w:rsid w:val="00871A82"/>
    <w:rsid w:val="0087382B"/>
    <w:rsid w:val="0087476A"/>
    <w:rsid w:val="008750E4"/>
    <w:rsid w:val="00876D80"/>
    <w:rsid w:val="008772EF"/>
    <w:rsid w:val="00881F6E"/>
    <w:rsid w:val="00883187"/>
    <w:rsid w:val="00883DF2"/>
    <w:rsid w:val="00885E6C"/>
    <w:rsid w:val="008A0422"/>
    <w:rsid w:val="008A146F"/>
    <w:rsid w:val="008A2045"/>
    <w:rsid w:val="008A2C5F"/>
    <w:rsid w:val="008A3385"/>
    <w:rsid w:val="008A59DF"/>
    <w:rsid w:val="008A5D84"/>
    <w:rsid w:val="008A5F30"/>
    <w:rsid w:val="008B156B"/>
    <w:rsid w:val="008B284B"/>
    <w:rsid w:val="008C02C8"/>
    <w:rsid w:val="008C1E87"/>
    <w:rsid w:val="008C1FF8"/>
    <w:rsid w:val="008C28B2"/>
    <w:rsid w:val="008C530A"/>
    <w:rsid w:val="008C6082"/>
    <w:rsid w:val="008C6EBA"/>
    <w:rsid w:val="008D1F1C"/>
    <w:rsid w:val="008D4F28"/>
    <w:rsid w:val="008D7A63"/>
    <w:rsid w:val="008D7F2D"/>
    <w:rsid w:val="008E11FF"/>
    <w:rsid w:val="008E1E65"/>
    <w:rsid w:val="008E4810"/>
    <w:rsid w:val="008E55DE"/>
    <w:rsid w:val="008E6B9D"/>
    <w:rsid w:val="008F337F"/>
    <w:rsid w:val="008F5676"/>
    <w:rsid w:val="008F6F49"/>
    <w:rsid w:val="008F7ADB"/>
    <w:rsid w:val="00900621"/>
    <w:rsid w:val="009025D4"/>
    <w:rsid w:val="00903143"/>
    <w:rsid w:val="00903239"/>
    <w:rsid w:val="009032B0"/>
    <w:rsid w:val="009033F8"/>
    <w:rsid w:val="00903625"/>
    <w:rsid w:val="00903F23"/>
    <w:rsid w:val="009040F5"/>
    <w:rsid w:val="00904307"/>
    <w:rsid w:val="0090433F"/>
    <w:rsid w:val="0090440D"/>
    <w:rsid w:val="00914D84"/>
    <w:rsid w:val="00914FC5"/>
    <w:rsid w:val="009158E6"/>
    <w:rsid w:val="00917281"/>
    <w:rsid w:val="00917284"/>
    <w:rsid w:val="00917BDA"/>
    <w:rsid w:val="0092060A"/>
    <w:rsid w:val="009221ED"/>
    <w:rsid w:val="0092267F"/>
    <w:rsid w:val="0092382A"/>
    <w:rsid w:val="009243CC"/>
    <w:rsid w:val="00925B12"/>
    <w:rsid w:val="00925DB7"/>
    <w:rsid w:val="009263C7"/>
    <w:rsid w:val="009268D2"/>
    <w:rsid w:val="009275D4"/>
    <w:rsid w:val="00931C9B"/>
    <w:rsid w:val="00933F12"/>
    <w:rsid w:val="00934266"/>
    <w:rsid w:val="00934CF4"/>
    <w:rsid w:val="0093636E"/>
    <w:rsid w:val="00942FBC"/>
    <w:rsid w:val="009431EB"/>
    <w:rsid w:val="00944743"/>
    <w:rsid w:val="00945189"/>
    <w:rsid w:val="00946426"/>
    <w:rsid w:val="0094707A"/>
    <w:rsid w:val="00951446"/>
    <w:rsid w:val="00951ED0"/>
    <w:rsid w:val="00953AC9"/>
    <w:rsid w:val="00954CB5"/>
    <w:rsid w:val="0095521E"/>
    <w:rsid w:val="009555FF"/>
    <w:rsid w:val="00956B04"/>
    <w:rsid w:val="00956B7D"/>
    <w:rsid w:val="00962E66"/>
    <w:rsid w:val="009665B4"/>
    <w:rsid w:val="0097138D"/>
    <w:rsid w:val="00972FA8"/>
    <w:rsid w:val="00974443"/>
    <w:rsid w:val="009756DC"/>
    <w:rsid w:val="00975D9B"/>
    <w:rsid w:val="009769B1"/>
    <w:rsid w:val="00977462"/>
    <w:rsid w:val="0098322C"/>
    <w:rsid w:val="00984F93"/>
    <w:rsid w:val="00987E25"/>
    <w:rsid w:val="009910C4"/>
    <w:rsid w:val="009911B5"/>
    <w:rsid w:val="00992A1B"/>
    <w:rsid w:val="0099421A"/>
    <w:rsid w:val="00995193"/>
    <w:rsid w:val="00995312"/>
    <w:rsid w:val="00995D13"/>
    <w:rsid w:val="00995F74"/>
    <w:rsid w:val="009A0412"/>
    <w:rsid w:val="009A2AFB"/>
    <w:rsid w:val="009A2EEC"/>
    <w:rsid w:val="009A47FA"/>
    <w:rsid w:val="009A6E9D"/>
    <w:rsid w:val="009A710F"/>
    <w:rsid w:val="009A7998"/>
    <w:rsid w:val="009B01BF"/>
    <w:rsid w:val="009B235B"/>
    <w:rsid w:val="009B5C83"/>
    <w:rsid w:val="009B6F37"/>
    <w:rsid w:val="009B75D6"/>
    <w:rsid w:val="009C018F"/>
    <w:rsid w:val="009C3FFA"/>
    <w:rsid w:val="009C67B5"/>
    <w:rsid w:val="009D2699"/>
    <w:rsid w:val="009D44BE"/>
    <w:rsid w:val="009D6094"/>
    <w:rsid w:val="009E117B"/>
    <w:rsid w:val="009E1559"/>
    <w:rsid w:val="009E1586"/>
    <w:rsid w:val="009E18B8"/>
    <w:rsid w:val="009E1AF7"/>
    <w:rsid w:val="009E1CB9"/>
    <w:rsid w:val="009E2C25"/>
    <w:rsid w:val="009E2CC2"/>
    <w:rsid w:val="009E4466"/>
    <w:rsid w:val="009E53FD"/>
    <w:rsid w:val="009F0AA7"/>
    <w:rsid w:val="009F304C"/>
    <w:rsid w:val="009F3423"/>
    <w:rsid w:val="009F3A5F"/>
    <w:rsid w:val="009F43E8"/>
    <w:rsid w:val="009F4486"/>
    <w:rsid w:val="009F717C"/>
    <w:rsid w:val="00A002E8"/>
    <w:rsid w:val="00A01FF8"/>
    <w:rsid w:val="00A02181"/>
    <w:rsid w:val="00A03CA9"/>
    <w:rsid w:val="00A05F0E"/>
    <w:rsid w:val="00A066A5"/>
    <w:rsid w:val="00A10759"/>
    <w:rsid w:val="00A10DD1"/>
    <w:rsid w:val="00A12866"/>
    <w:rsid w:val="00A13534"/>
    <w:rsid w:val="00A15847"/>
    <w:rsid w:val="00A15C76"/>
    <w:rsid w:val="00A17155"/>
    <w:rsid w:val="00A17943"/>
    <w:rsid w:val="00A17CDA"/>
    <w:rsid w:val="00A23B3B"/>
    <w:rsid w:val="00A300A5"/>
    <w:rsid w:val="00A34A3D"/>
    <w:rsid w:val="00A368E8"/>
    <w:rsid w:val="00A41ED2"/>
    <w:rsid w:val="00A429FA"/>
    <w:rsid w:val="00A4304E"/>
    <w:rsid w:val="00A44254"/>
    <w:rsid w:val="00A44C96"/>
    <w:rsid w:val="00A45198"/>
    <w:rsid w:val="00A456E1"/>
    <w:rsid w:val="00A45E01"/>
    <w:rsid w:val="00A46C06"/>
    <w:rsid w:val="00A47B97"/>
    <w:rsid w:val="00A47BD7"/>
    <w:rsid w:val="00A50499"/>
    <w:rsid w:val="00A50573"/>
    <w:rsid w:val="00A50BF2"/>
    <w:rsid w:val="00A51AB1"/>
    <w:rsid w:val="00A51D89"/>
    <w:rsid w:val="00A51D90"/>
    <w:rsid w:val="00A52A45"/>
    <w:rsid w:val="00A52EE9"/>
    <w:rsid w:val="00A5321D"/>
    <w:rsid w:val="00A532AB"/>
    <w:rsid w:val="00A5462D"/>
    <w:rsid w:val="00A54D60"/>
    <w:rsid w:val="00A5796B"/>
    <w:rsid w:val="00A61063"/>
    <w:rsid w:val="00A62340"/>
    <w:rsid w:val="00A62D48"/>
    <w:rsid w:val="00A6352B"/>
    <w:rsid w:val="00A64314"/>
    <w:rsid w:val="00A65725"/>
    <w:rsid w:val="00A668A5"/>
    <w:rsid w:val="00A67CCF"/>
    <w:rsid w:val="00A70BEA"/>
    <w:rsid w:val="00A70D4A"/>
    <w:rsid w:val="00A71136"/>
    <w:rsid w:val="00A728FF"/>
    <w:rsid w:val="00A74C56"/>
    <w:rsid w:val="00A74D0D"/>
    <w:rsid w:val="00A75281"/>
    <w:rsid w:val="00A7536A"/>
    <w:rsid w:val="00A76537"/>
    <w:rsid w:val="00A77579"/>
    <w:rsid w:val="00A77AE4"/>
    <w:rsid w:val="00A81D17"/>
    <w:rsid w:val="00A8236F"/>
    <w:rsid w:val="00A82903"/>
    <w:rsid w:val="00A83EF7"/>
    <w:rsid w:val="00A92F6F"/>
    <w:rsid w:val="00A93C18"/>
    <w:rsid w:val="00A96FC1"/>
    <w:rsid w:val="00A97189"/>
    <w:rsid w:val="00A97FCE"/>
    <w:rsid w:val="00AA0A04"/>
    <w:rsid w:val="00AA1B9C"/>
    <w:rsid w:val="00AA3556"/>
    <w:rsid w:val="00AA52C5"/>
    <w:rsid w:val="00AA63FA"/>
    <w:rsid w:val="00AA6481"/>
    <w:rsid w:val="00AA757F"/>
    <w:rsid w:val="00AB1322"/>
    <w:rsid w:val="00AB1DBE"/>
    <w:rsid w:val="00AB2262"/>
    <w:rsid w:val="00AB452D"/>
    <w:rsid w:val="00AB53F3"/>
    <w:rsid w:val="00AB65AB"/>
    <w:rsid w:val="00AC0753"/>
    <w:rsid w:val="00AC6184"/>
    <w:rsid w:val="00AC62F0"/>
    <w:rsid w:val="00AC640A"/>
    <w:rsid w:val="00AD0943"/>
    <w:rsid w:val="00AD0E13"/>
    <w:rsid w:val="00AD1C05"/>
    <w:rsid w:val="00AD2CB9"/>
    <w:rsid w:val="00AD2EB2"/>
    <w:rsid w:val="00AD3128"/>
    <w:rsid w:val="00AD4396"/>
    <w:rsid w:val="00AE1A9D"/>
    <w:rsid w:val="00AE2DC1"/>
    <w:rsid w:val="00AE388B"/>
    <w:rsid w:val="00AE4506"/>
    <w:rsid w:val="00AF05B1"/>
    <w:rsid w:val="00AF0D14"/>
    <w:rsid w:val="00AF0EDC"/>
    <w:rsid w:val="00AF1A32"/>
    <w:rsid w:val="00AF240C"/>
    <w:rsid w:val="00AF2E8B"/>
    <w:rsid w:val="00AF3797"/>
    <w:rsid w:val="00AF7A53"/>
    <w:rsid w:val="00AF7EFE"/>
    <w:rsid w:val="00B05AD9"/>
    <w:rsid w:val="00B064CA"/>
    <w:rsid w:val="00B102A2"/>
    <w:rsid w:val="00B10458"/>
    <w:rsid w:val="00B1246E"/>
    <w:rsid w:val="00B134A5"/>
    <w:rsid w:val="00B13BF8"/>
    <w:rsid w:val="00B1451D"/>
    <w:rsid w:val="00B14DEA"/>
    <w:rsid w:val="00B16327"/>
    <w:rsid w:val="00B21049"/>
    <w:rsid w:val="00B22532"/>
    <w:rsid w:val="00B22A90"/>
    <w:rsid w:val="00B23E94"/>
    <w:rsid w:val="00B24FCC"/>
    <w:rsid w:val="00B25591"/>
    <w:rsid w:val="00B25E62"/>
    <w:rsid w:val="00B27F81"/>
    <w:rsid w:val="00B300FB"/>
    <w:rsid w:val="00B3133F"/>
    <w:rsid w:val="00B32BAD"/>
    <w:rsid w:val="00B34851"/>
    <w:rsid w:val="00B35238"/>
    <w:rsid w:val="00B37C0F"/>
    <w:rsid w:val="00B41BE6"/>
    <w:rsid w:val="00B429BE"/>
    <w:rsid w:val="00B433C3"/>
    <w:rsid w:val="00B447FF"/>
    <w:rsid w:val="00B44BE1"/>
    <w:rsid w:val="00B44C21"/>
    <w:rsid w:val="00B46B04"/>
    <w:rsid w:val="00B47081"/>
    <w:rsid w:val="00B52789"/>
    <w:rsid w:val="00B53CBE"/>
    <w:rsid w:val="00B53EBB"/>
    <w:rsid w:val="00B54612"/>
    <w:rsid w:val="00B57461"/>
    <w:rsid w:val="00B60DEA"/>
    <w:rsid w:val="00B643E0"/>
    <w:rsid w:val="00B6522A"/>
    <w:rsid w:val="00B66804"/>
    <w:rsid w:val="00B707CB"/>
    <w:rsid w:val="00B70C49"/>
    <w:rsid w:val="00B71803"/>
    <w:rsid w:val="00B7194E"/>
    <w:rsid w:val="00B7287F"/>
    <w:rsid w:val="00B72CA7"/>
    <w:rsid w:val="00B747A1"/>
    <w:rsid w:val="00B76A15"/>
    <w:rsid w:val="00B778E9"/>
    <w:rsid w:val="00B77EB3"/>
    <w:rsid w:val="00B8166C"/>
    <w:rsid w:val="00B87060"/>
    <w:rsid w:val="00B901A5"/>
    <w:rsid w:val="00B94914"/>
    <w:rsid w:val="00B95170"/>
    <w:rsid w:val="00BA0032"/>
    <w:rsid w:val="00BA1622"/>
    <w:rsid w:val="00BA362D"/>
    <w:rsid w:val="00BA4DB5"/>
    <w:rsid w:val="00BA7504"/>
    <w:rsid w:val="00BB0170"/>
    <w:rsid w:val="00BB02D4"/>
    <w:rsid w:val="00BB0EA5"/>
    <w:rsid w:val="00BB188D"/>
    <w:rsid w:val="00BB1A71"/>
    <w:rsid w:val="00BB30CB"/>
    <w:rsid w:val="00BB678B"/>
    <w:rsid w:val="00BC00C4"/>
    <w:rsid w:val="00BC0F91"/>
    <w:rsid w:val="00BC44C1"/>
    <w:rsid w:val="00BC4F1E"/>
    <w:rsid w:val="00BC7966"/>
    <w:rsid w:val="00BC7C1A"/>
    <w:rsid w:val="00BD2A32"/>
    <w:rsid w:val="00BD2BC7"/>
    <w:rsid w:val="00BD4A02"/>
    <w:rsid w:val="00BD511A"/>
    <w:rsid w:val="00BE0392"/>
    <w:rsid w:val="00BE235A"/>
    <w:rsid w:val="00BE26C1"/>
    <w:rsid w:val="00BE5BE7"/>
    <w:rsid w:val="00BF0AC7"/>
    <w:rsid w:val="00BF30D9"/>
    <w:rsid w:val="00BF3C2D"/>
    <w:rsid w:val="00BF57B7"/>
    <w:rsid w:val="00BF72F2"/>
    <w:rsid w:val="00BF76A5"/>
    <w:rsid w:val="00BF7FB8"/>
    <w:rsid w:val="00C00E8E"/>
    <w:rsid w:val="00C030CD"/>
    <w:rsid w:val="00C03182"/>
    <w:rsid w:val="00C03B1D"/>
    <w:rsid w:val="00C05389"/>
    <w:rsid w:val="00C07E50"/>
    <w:rsid w:val="00C112C1"/>
    <w:rsid w:val="00C11B41"/>
    <w:rsid w:val="00C14113"/>
    <w:rsid w:val="00C1464B"/>
    <w:rsid w:val="00C146A2"/>
    <w:rsid w:val="00C147F7"/>
    <w:rsid w:val="00C15CFD"/>
    <w:rsid w:val="00C16D9C"/>
    <w:rsid w:val="00C21674"/>
    <w:rsid w:val="00C218A4"/>
    <w:rsid w:val="00C229EC"/>
    <w:rsid w:val="00C23F3B"/>
    <w:rsid w:val="00C24E66"/>
    <w:rsid w:val="00C26302"/>
    <w:rsid w:val="00C303F1"/>
    <w:rsid w:val="00C30B30"/>
    <w:rsid w:val="00C31120"/>
    <w:rsid w:val="00C32594"/>
    <w:rsid w:val="00C34185"/>
    <w:rsid w:val="00C34E57"/>
    <w:rsid w:val="00C34ED4"/>
    <w:rsid w:val="00C356C8"/>
    <w:rsid w:val="00C36430"/>
    <w:rsid w:val="00C36C5D"/>
    <w:rsid w:val="00C36F9B"/>
    <w:rsid w:val="00C371A4"/>
    <w:rsid w:val="00C378D8"/>
    <w:rsid w:val="00C4059B"/>
    <w:rsid w:val="00C41255"/>
    <w:rsid w:val="00C43BEB"/>
    <w:rsid w:val="00C448C2"/>
    <w:rsid w:val="00C45C74"/>
    <w:rsid w:val="00C5254F"/>
    <w:rsid w:val="00C538FF"/>
    <w:rsid w:val="00C56917"/>
    <w:rsid w:val="00C61238"/>
    <w:rsid w:val="00C6173A"/>
    <w:rsid w:val="00C632A1"/>
    <w:rsid w:val="00C63B7A"/>
    <w:rsid w:val="00C64D4C"/>
    <w:rsid w:val="00C6598A"/>
    <w:rsid w:val="00C66625"/>
    <w:rsid w:val="00C7077D"/>
    <w:rsid w:val="00C71982"/>
    <w:rsid w:val="00C72292"/>
    <w:rsid w:val="00C733FB"/>
    <w:rsid w:val="00C73593"/>
    <w:rsid w:val="00C744E2"/>
    <w:rsid w:val="00C76FB8"/>
    <w:rsid w:val="00C80001"/>
    <w:rsid w:val="00C8143F"/>
    <w:rsid w:val="00C825FB"/>
    <w:rsid w:val="00C83D26"/>
    <w:rsid w:val="00C84B01"/>
    <w:rsid w:val="00C85773"/>
    <w:rsid w:val="00C85D9B"/>
    <w:rsid w:val="00C85F3D"/>
    <w:rsid w:val="00C87169"/>
    <w:rsid w:val="00C92650"/>
    <w:rsid w:val="00C944C4"/>
    <w:rsid w:val="00C94CED"/>
    <w:rsid w:val="00C95EE8"/>
    <w:rsid w:val="00C9779B"/>
    <w:rsid w:val="00CA11E1"/>
    <w:rsid w:val="00CA17F4"/>
    <w:rsid w:val="00CA2B47"/>
    <w:rsid w:val="00CA3E42"/>
    <w:rsid w:val="00CA491D"/>
    <w:rsid w:val="00CA5C35"/>
    <w:rsid w:val="00CA6C2E"/>
    <w:rsid w:val="00CA7D05"/>
    <w:rsid w:val="00CB0907"/>
    <w:rsid w:val="00CB4FC8"/>
    <w:rsid w:val="00CB7A41"/>
    <w:rsid w:val="00CB7BB6"/>
    <w:rsid w:val="00CC004F"/>
    <w:rsid w:val="00CC1709"/>
    <w:rsid w:val="00CC2DAD"/>
    <w:rsid w:val="00CD0CE8"/>
    <w:rsid w:val="00CD25A1"/>
    <w:rsid w:val="00CD3452"/>
    <w:rsid w:val="00CD3573"/>
    <w:rsid w:val="00CD5482"/>
    <w:rsid w:val="00CD5CB4"/>
    <w:rsid w:val="00CD65BC"/>
    <w:rsid w:val="00CD6D77"/>
    <w:rsid w:val="00CE11C8"/>
    <w:rsid w:val="00CE148A"/>
    <w:rsid w:val="00CE3C80"/>
    <w:rsid w:val="00CE4436"/>
    <w:rsid w:val="00CE4563"/>
    <w:rsid w:val="00CE52AE"/>
    <w:rsid w:val="00CE7D31"/>
    <w:rsid w:val="00CF185A"/>
    <w:rsid w:val="00CF7ADC"/>
    <w:rsid w:val="00D011B7"/>
    <w:rsid w:val="00D0134A"/>
    <w:rsid w:val="00D021E3"/>
    <w:rsid w:val="00D024C7"/>
    <w:rsid w:val="00D03360"/>
    <w:rsid w:val="00D03A8B"/>
    <w:rsid w:val="00D04057"/>
    <w:rsid w:val="00D04CD7"/>
    <w:rsid w:val="00D04EBF"/>
    <w:rsid w:val="00D04F06"/>
    <w:rsid w:val="00D06EFB"/>
    <w:rsid w:val="00D072B3"/>
    <w:rsid w:val="00D07BCB"/>
    <w:rsid w:val="00D10336"/>
    <w:rsid w:val="00D15B5B"/>
    <w:rsid w:val="00D15CB8"/>
    <w:rsid w:val="00D16E57"/>
    <w:rsid w:val="00D20082"/>
    <w:rsid w:val="00D2195B"/>
    <w:rsid w:val="00D21DA1"/>
    <w:rsid w:val="00D22D36"/>
    <w:rsid w:val="00D23F6E"/>
    <w:rsid w:val="00D24D18"/>
    <w:rsid w:val="00D262E4"/>
    <w:rsid w:val="00D26E2E"/>
    <w:rsid w:val="00D314CB"/>
    <w:rsid w:val="00D317E3"/>
    <w:rsid w:val="00D31A87"/>
    <w:rsid w:val="00D31F7C"/>
    <w:rsid w:val="00D321A4"/>
    <w:rsid w:val="00D329E0"/>
    <w:rsid w:val="00D35972"/>
    <w:rsid w:val="00D3729B"/>
    <w:rsid w:val="00D40660"/>
    <w:rsid w:val="00D41314"/>
    <w:rsid w:val="00D41EA0"/>
    <w:rsid w:val="00D426F2"/>
    <w:rsid w:val="00D42C05"/>
    <w:rsid w:val="00D44350"/>
    <w:rsid w:val="00D461B5"/>
    <w:rsid w:val="00D5024F"/>
    <w:rsid w:val="00D50629"/>
    <w:rsid w:val="00D511E6"/>
    <w:rsid w:val="00D51FF1"/>
    <w:rsid w:val="00D5266E"/>
    <w:rsid w:val="00D52AE5"/>
    <w:rsid w:val="00D52CEE"/>
    <w:rsid w:val="00D53921"/>
    <w:rsid w:val="00D54692"/>
    <w:rsid w:val="00D559E5"/>
    <w:rsid w:val="00D56859"/>
    <w:rsid w:val="00D60540"/>
    <w:rsid w:val="00D61FD0"/>
    <w:rsid w:val="00D64BA5"/>
    <w:rsid w:val="00D6689A"/>
    <w:rsid w:val="00D66F55"/>
    <w:rsid w:val="00D71181"/>
    <w:rsid w:val="00D721B6"/>
    <w:rsid w:val="00D72277"/>
    <w:rsid w:val="00D73F0B"/>
    <w:rsid w:val="00D745ED"/>
    <w:rsid w:val="00D768F4"/>
    <w:rsid w:val="00D775FC"/>
    <w:rsid w:val="00D82B17"/>
    <w:rsid w:val="00D832D7"/>
    <w:rsid w:val="00D856C1"/>
    <w:rsid w:val="00D86741"/>
    <w:rsid w:val="00D86A04"/>
    <w:rsid w:val="00D86F09"/>
    <w:rsid w:val="00D907BE"/>
    <w:rsid w:val="00D90CE5"/>
    <w:rsid w:val="00D92E0F"/>
    <w:rsid w:val="00D92F28"/>
    <w:rsid w:val="00D932A0"/>
    <w:rsid w:val="00D94D3A"/>
    <w:rsid w:val="00DA0ABB"/>
    <w:rsid w:val="00DA11A2"/>
    <w:rsid w:val="00DA2887"/>
    <w:rsid w:val="00DA2F56"/>
    <w:rsid w:val="00DA3719"/>
    <w:rsid w:val="00DA3C2B"/>
    <w:rsid w:val="00DA6537"/>
    <w:rsid w:val="00DA66FD"/>
    <w:rsid w:val="00DA7D66"/>
    <w:rsid w:val="00DB2D1B"/>
    <w:rsid w:val="00DB3783"/>
    <w:rsid w:val="00DB665A"/>
    <w:rsid w:val="00DB78AD"/>
    <w:rsid w:val="00DC0A43"/>
    <w:rsid w:val="00DC16CF"/>
    <w:rsid w:val="00DC1D54"/>
    <w:rsid w:val="00DC2032"/>
    <w:rsid w:val="00DC494D"/>
    <w:rsid w:val="00DC61C2"/>
    <w:rsid w:val="00DC7CA6"/>
    <w:rsid w:val="00DD0EE4"/>
    <w:rsid w:val="00DD5552"/>
    <w:rsid w:val="00DD56D5"/>
    <w:rsid w:val="00DD7268"/>
    <w:rsid w:val="00DD7D7D"/>
    <w:rsid w:val="00DE07A9"/>
    <w:rsid w:val="00DE0C4E"/>
    <w:rsid w:val="00DE2A73"/>
    <w:rsid w:val="00DE2C65"/>
    <w:rsid w:val="00DE660E"/>
    <w:rsid w:val="00DE6B6E"/>
    <w:rsid w:val="00DE6DB2"/>
    <w:rsid w:val="00DE74D3"/>
    <w:rsid w:val="00DE7C2D"/>
    <w:rsid w:val="00DF047E"/>
    <w:rsid w:val="00DF2A12"/>
    <w:rsid w:val="00DF2FAC"/>
    <w:rsid w:val="00DF4D09"/>
    <w:rsid w:val="00DF625E"/>
    <w:rsid w:val="00DF6729"/>
    <w:rsid w:val="00DF6C1E"/>
    <w:rsid w:val="00E00479"/>
    <w:rsid w:val="00E0261B"/>
    <w:rsid w:val="00E043F7"/>
    <w:rsid w:val="00E052D8"/>
    <w:rsid w:val="00E07C6B"/>
    <w:rsid w:val="00E1031A"/>
    <w:rsid w:val="00E10888"/>
    <w:rsid w:val="00E1415E"/>
    <w:rsid w:val="00E144AA"/>
    <w:rsid w:val="00E14767"/>
    <w:rsid w:val="00E15CA9"/>
    <w:rsid w:val="00E17888"/>
    <w:rsid w:val="00E17A13"/>
    <w:rsid w:val="00E21563"/>
    <w:rsid w:val="00E22067"/>
    <w:rsid w:val="00E22EAB"/>
    <w:rsid w:val="00E230B7"/>
    <w:rsid w:val="00E239BB"/>
    <w:rsid w:val="00E262FC"/>
    <w:rsid w:val="00E32905"/>
    <w:rsid w:val="00E3357A"/>
    <w:rsid w:val="00E33BB4"/>
    <w:rsid w:val="00E33DC4"/>
    <w:rsid w:val="00E34FD8"/>
    <w:rsid w:val="00E3506B"/>
    <w:rsid w:val="00E35612"/>
    <w:rsid w:val="00E37220"/>
    <w:rsid w:val="00E41EBB"/>
    <w:rsid w:val="00E43D7E"/>
    <w:rsid w:val="00E44E41"/>
    <w:rsid w:val="00E44E6C"/>
    <w:rsid w:val="00E45447"/>
    <w:rsid w:val="00E46CCC"/>
    <w:rsid w:val="00E509CA"/>
    <w:rsid w:val="00E5450B"/>
    <w:rsid w:val="00E57A2C"/>
    <w:rsid w:val="00E60D3C"/>
    <w:rsid w:val="00E6313A"/>
    <w:rsid w:val="00E637B9"/>
    <w:rsid w:val="00E64711"/>
    <w:rsid w:val="00E66777"/>
    <w:rsid w:val="00E70A35"/>
    <w:rsid w:val="00E70EC5"/>
    <w:rsid w:val="00E72CED"/>
    <w:rsid w:val="00E74192"/>
    <w:rsid w:val="00E7489D"/>
    <w:rsid w:val="00E7524B"/>
    <w:rsid w:val="00E75344"/>
    <w:rsid w:val="00E76D3B"/>
    <w:rsid w:val="00E76F16"/>
    <w:rsid w:val="00E774BA"/>
    <w:rsid w:val="00E77642"/>
    <w:rsid w:val="00E81E14"/>
    <w:rsid w:val="00E8265F"/>
    <w:rsid w:val="00E83339"/>
    <w:rsid w:val="00E8380A"/>
    <w:rsid w:val="00E839B1"/>
    <w:rsid w:val="00E851BA"/>
    <w:rsid w:val="00E86961"/>
    <w:rsid w:val="00E87012"/>
    <w:rsid w:val="00E87443"/>
    <w:rsid w:val="00E87B87"/>
    <w:rsid w:val="00E87DCD"/>
    <w:rsid w:val="00E91B7D"/>
    <w:rsid w:val="00E92004"/>
    <w:rsid w:val="00E928D6"/>
    <w:rsid w:val="00E94AE1"/>
    <w:rsid w:val="00E9579A"/>
    <w:rsid w:val="00E95A7E"/>
    <w:rsid w:val="00E95AC7"/>
    <w:rsid w:val="00E9647F"/>
    <w:rsid w:val="00E979F7"/>
    <w:rsid w:val="00EA048F"/>
    <w:rsid w:val="00EA5A55"/>
    <w:rsid w:val="00EA6A25"/>
    <w:rsid w:val="00EA6F24"/>
    <w:rsid w:val="00EA766D"/>
    <w:rsid w:val="00EA77AE"/>
    <w:rsid w:val="00EB0DD7"/>
    <w:rsid w:val="00EB1B47"/>
    <w:rsid w:val="00EB259F"/>
    <w:rsid w:val="00EB334D"/>
    <w:rsid w:val="00EB3F47"/>
    <w:rsid w:val="00EB4C5A"/>
    <w:rsid w:val="00EB5DF9"/>
    <w:rsid w:val="00EB77ED"/>
    <w:rsid w:val="00EC1661"/>
    <w:rsid w:val="00EC1B86"/>
    <w:rsid w:val="00EC241C"/>
    <w:rsid w:val="00EC26B1"/>
    <w:rsid w:val="00EC38C7"/>
    <w:rsid w:val="00EC3A37"/>
    <w:rsid w:val="00EC546B"/>
    <w:rsid w:val="00EC54C0"/>
    <w:rsid w:val="00EC59B8"/>
    <w:rsid w:val="00EC6933"/>
    <w:rsid w:val="00ED11FB"/>
    <w:rsid w:val="00ED1938"/>
    <w:rsid w:val="00ED1AC7"/>
    <w:rsid w:val="00ED2261"/>
    <w:rsid w:val="00ED23AB"/>
    <w:rsid w:val="00ED46DC"/>
    <w:rsid w:val="00ED4BF2"/>
    <w:rsid w:val="00ED5E14"/>
    <w:rsid w:val="00ED62AA"/>
    <w:rsid w:val="00ED7088"/>
    <w:rsid w:val="00ED7C97"/>
    <w:rsid w:val="00EE101E"/>
    <w:rsid w:val="00EE3217"/>
    <w:rsid w:val="00EE7C0A"/>
    <w:rsid w:val="00EF0263"/>
    <w:rsid w:val="00EF1708"/>
    <w:rsid w:val="00EF1BF8"/>
    <w:rsid w:val="00EF31B2"/>
    <w:rsid w:val="00EF392C"/>
    <w:rsid w:val="00EF422B"/>
    <w:rsid w:val="00EF4E50"/>
    <w:rsid w:val="00EF4F3A"/>
    <w:rsid w:val="00EF7C91"/>
    <w:rsid w:val="00F00181"/>
    <w:rsid w:val="00F04B89"/>
    <w:rsid w:val="00F05C2D"/>
    <w:rsid w:val="00F10B09"/>
    <w:rsid w:val="00F11094"/>
    <w:rsid w:val="00F12BF8"/>
    <w:rsid w:val="00F1322A"/>
    <w:rsid w:val="00F13E36"/>
    <w:rsid w:val="00F13FEE"/>
    <w:rsid w:val="00F15145"/>
    <w:rsid w:val="00F1586E"/>
    <w:rsid w:val="00F159D8"/>
    <w:rsid w:val="00F20148"/>
    <w:rsid w:val="00F22C7B"/>
    <w:rsid w:val="00F22CE3"/>
    <w:rsid w:val="00F23847"/>
    <w:rsid w:val="00F2575F"/>
    <w:rsid w:val="00F26345"/>
    <w:rsid w:val="00F26596"/>
    <w:rsid w:val="00F268D2"/>
    <w:rsid w:val="00F3176B"/>
    <w:rsid w:val="00F348BA"/>
    <w:rsid w:val="00F359C0"/>
    <w:rsid w:val="00F36B8A"/>
    <w:rsid w:val="00F401C5"/>
    <w:rsid w:val="00F4260C"/>
    <w:rsid w:val="00F43FA8"/>
    <w:rsid w:val="00F44839"/>
    <w:rsid w:val="00F45109"/>
    <w:rsid w:val="00F46BF3"/>
    <w:rsid w:val="00F522C9"/>
    <w:rsid w:val="00F5376E"/>
    <w:rsid w:val="00F53EFA"/>
    <w:rsid w:val="00F54023"/>
    <w:rsid w:val="00F55287"/>
    <w:rsid w:val="00F55684"/>
    <w:rsid w:val="00F55C84"/>
    <w:rsid w:val="00F55FA1"/>
    <w:rsid w:val="00F604CA"/>
    <w:rsid w:val="00F61595"/>
    <w:rsid w:val="00F61966"/>
    <w:rsid w:val="00F61B71"/>
    <w:rsid w:val="00F61E49"/>
    <w:rsid w:val="00F6325D"/>
    <w:rsid w:val="00F63367"/>
    <w:rsid w:val="00F6492A"/>
    <w:rsid w:val="00F675F3"/>
    <w:rsid w:val="00F67BEE"/>
    <w:rsid w:val="00F7153D"/>
    <w:rsid w:val="00F720D3"/>
    <w:rsid w:val="00F72E6C"/>
    <w:rsid w:val="00F73866"/>
    <w:rsid w:val="00F73F21"/>
    <w:rsid w:val="00F744AE"/>
    <w:rsid w:val="00F755FB"/>
    <w:rsid w:val="00F775D0"/>
    <w:rsid w:val="00F8215A"/>
    <w:rsid w:val="00F82DFE"/>
    <w:rsid w:val="00F82FA3"/>
    <w:rsid w:val="00F83767"/>
    <w:rsid w:val="00F837D1"/>
    <w:rsid w:val="00F87B2D"/>
    <w:rsid w:val="00F87DCA"/>
    <w:rsid w:val="00F9041F"/>
    <w:rsid w:val="00F9045A"/>
    <w:rsid w:val="00F934B2"/>
    <w:rsid w:val="00F941AD"/>
    <w:rsid w:val="00F95A1B"/>
    <w:rsid w:val="00F96863"/>
    <w:rsid w:val="00FA1A3D"/>
    <w:rsid w:val="00FA2369"/>
    <w:rsid w:val="00FA69A1"/>
    <w:rsid w:val="00FB02B9"/>
    <w:rsid w:val="00FB2D5D"/>
    <w:rsid w:val="00FB2EA9"/>
    <w:rsid w:val="00FB4C09"/>
    <w:rsid w:val="00FB7ACF"/>
    <w:rsid w:val="00FC13C4"/>
    <w:rsid w:val="00FC15A2"/>
    <w:rsid w:val="00FC1988"/>
    <w:rsid w:val="00FC27B3"/>
    <w:rsid w:val="00FC28ED"/>
    <w:rsid w:val="00FC2E54"/>
    <w:rsid w:val="00FC3AA0"/>
    <w:rsid w:val="00FC6339"/>
    <w:rsid w:val="00FC6FDA"/>
    <w:rsid w:val="00FC721E"/>
    <w:rsid w:val="00FC77F3"/>
    <w:rsid w:val="00FC799F"/>
    <w:rsid w:val="00FD19B5"/>
    <w:rsid w:val="00FD4620"/>
    <w:rsid w:val="00FD55AA"/>
    <w:rsid w:val="00FD652D"/>
    <w:rsid w:val="00FD6C9F"/>
    <w:rsid w:val="00FD7D45"/>
    <w:rsid w:val="00FE45E2"/>
    <w:rsid w:val="00FE4C87"/>
    <w:rsid w:val="00FE5E4C"/>
    <w:rsid w:val="00FF6AED"/>
    <w:rsid w:val="00FF6BB3"/>
    <w:rsid w:val="00FF7217"/>
    <w:rsid w:val="00FF7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 strokecolor="white">
      <v:fill color="white" opacity=".5"/>
      <v:stroke color="white"/>
    </o:shapedefaults>
    <o:shapelayout v:ext="edit">
      <o:idmap v:ext="edit" data="1"/>
    </o:shapelayout>
  </w:shapeDefaults>
  <w:decimalSymbol w:val=","/>
  <w:listSeparator w:val=";"/>
  <w14:docId w14:val="7E2E4AEF"/>
  <w15:docId w15:val="{5D8FF5AE-6E27-441B-AE47-2FD0EFE66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Plain Text" w:uiPriority="99"/>
    <w:lsdException w:name="Normal (Web)" w:uiPriority="99"/>
    <w:lsdException w:name="HTML Cite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5061"/>
    <w:rPr>
      <w:rFonts w:ascii="Arial" w:hAnsi="Arial"/>
      <w:sz w:val="24"/>
      <w:lang w:eastAsia="es-ES"/>
    </w:rPr>
  </w:style>
  <w:style w:type="paragraph" w:styleId="Ttol1">
    <w:name w:val="heading 1"/>
    <w:basedOn w:val="Normal"/>
    <w:next w:val="Normal"/>
    <w:qFormat/>
    <w:rsid w:val="00475061"/>
    <w:pPr>
      <w:keepNext/>
      <w:jc w:val="center"/>
      <w:outlineLvl w:val="0"/>
    </w:pPr>
    <w:rPr>
      <w:rFonts w:ascii="Courier New" w:hAnsi="Courier New"/>
      <w:sz w:val="26"/>
    </w:rPr>
  </w:style>
  <w:style w:type="paragraph" w:styleId="Ttol2">
    <w:name w:val="heading 2"/>
    <w:basedOn w:val="Normal"/>
    <w:next w:val="Normal"/>
    <w:qFormat/>
    <w:rsid w:val="00475061"/>
    <w:pPr>
      <w:keepNext/>
      <w:outlineLvl w:val="1"/>
    </w:pPr>
    <w:rPr>
      <w:b/>
      <w:bCs/>
      <w:sz w:val="22"/>
      <w:lang w:val="es-ES_tradnl"/>
    </w:rPr>
  </w:style>
  <w:style w:type="paragraph" w:styleId="Ttol3">
    <w:name w:val="heading 3"/>
    <w:basedOn w:val="Normal"/>
    <w:next w:val="Normal"/>
    <w:qFormat/>
    <w:rsid w:val="00475061"/>
    <w:pPr>
      <w:keepNext/>
      <w:jc w:val="center"/>
      <w:outlineLvl w:val="2"/>
    </w:pPr>
    <w:rPr>
      <w:b/>
      <w:bCs/>
      <w:sz w:val="22"/>
      <w:lang w:val="es-ES_tradnl"/>
    </w:rPr>
  </w:style>
  <w:style w:type="paragraph" w:styleId="Ttol4">
    <w:name w:val="heading 4"/>
    <w:basedOn w:val="Normal"/>
    <w:next w:val="Normal"/>
    <w:link w:val="Ttol4Car"/>
    <w:semiHidden/>
    <w:unhideWhenUsed/>
    <w:qFormat/>
    <w:rsid w:val="003058E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Tipusde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Sagniadetextindependent">
    <w:name w:val="Body Text Indent"/>
    <w:basedOn w:val="Normal"/>
    <w:rsid w:val="00475061"/>
    <w:pPr>
      <w:tabs>
        <w:tab w:val="left" w:pos="0"/>
      </w:tabs>
      <w:suppressAutoHyphens/>
      <w:spacing w:line="240" w:lineRule="atLeast"/>
      <w:ind w:left="360"/>
      <w:jc w:val="both"/>
    </w:pPr>
    <w:rPr>
      <w:rFonts w:ascii="GeoSlb712 Lt BT" w:hAnsi="GeoSlb712 Lt BT"/>
      <w:spacing w:val="-3"/>
      <w:sz w:val="22"/>
    </w:rPr>
  </w:style>
  <w:style w:type="paragraph" w:styleId="Capalera">
    <w:name w:val="header"/>
    <w:basedOn w:val="Normal"/>
    <w:rsid w:val="00475061"/>
    <w:pPr>
      <w:tabs>
        <w:tab w:val="center" w:pos="4252"/>
        <w:tab w:val="right" w:pos="8504"/>
      </w:tabs>
    </w:pPr>
  </w:style>
  <w:style w:type="paragraph" w:styleId="Peu">
    <w:name w:val="footer"/>
    <w:basedOn w:val="Normal"/>
    <w:rsid w:val="00475061"/>
    <w:pPr>
      <w:tabs>
        <w:tab w:val="center" w:pos="4252"/>
        <w:tab w:val="right" w:pos="8504"/>
      </w:tabs>
    </w:pPr>
  </w:style>
  <w:style w:type="paragraph" w:styleId="Textdeglobus">
    <w:name w:val="Balloon Text"/>
    <w:basedOn w:val="Normal"/>
    <w:semiHidden/>
    <w:rsid w:val="00475061"/>
    <w:rPr>
      <w:rFonts w:ascii="Tahoma" w:hAnsi="Tahoma" w:cs="Tahoma"/>
      <w:sz w:val="16"/>
      <w:szCs w:val="16"/>
    </w:rPr>
  </w:style>
  <w:style w:type="character" w:styleId="Enlla">
    <w:name w:val="Hyperlink"/>
    <w:basedOn w:val="Tipusdelletraperdefectedelpargraf"/>
    <w:rsid w:val="00475061"/>
    <w:rPr>
      <w:color w:val="0000FF"/>
      <w:u w:val="single"/>
    </w:rPr>
  </w:style>
  <w:style w:type="paragraph" w:styleId="Pargrafdellista">
    <w:name w:val="List Paragraph"/>
    <w:basedOn w:val="Normal"/>
    <w:uiPriority w:val="34"/>
    <w:qFormat/>
    <w:rsid w:val="00FC2E54"/>
    <w:pPr>
      <w:ind w:left="708"/>
    </w:pPr>
    <w:rPr>
      <w:rFonts w:ascii="Times New Roman" w:hAnsi="Times New Roman"/>
      <w:szCs w:val="24"/>
    </w:rPr>
  </w:style>
  <w:style w:type="paragraph" w:customStyle="1" w:styleId="CosA">
    <w:name w:val="Cos A"/>
    <w:rsid w:val="009665B4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  <w:bdr w:val="nil"/>
      <w:lang w:val="es-ES_tradnl" w:eastAsia="es-ES"/>
    </w:rPr>
  </w:style>
  <w:style w:type="paragraph" w:styleId="Textindependent">
    <w:name w:val="Body Text"/>
    <w:basedOn w:val="Normal"/>
    <w:link w:val="TextindependentCar"/>
    <w:rsid w:val="00914D84"/>
    <w:pPr>
      <w:spacing w:after="120"/>
    </w:pPr>
  </w:style>
  <w:style w:type="character" w:customStyle="1" w:styleId="TextindependentCar">
    <w:name w:val="Text independent Car"/>
    <w:basedOn w:val="Tipusdelletraperdefectedelpargraf"/>
    <w:link w:val="Textindependent"/>
    <w:rsid w:val="00914D84"/>
    <w:rPr>
      <w:rFonts w:ascii="Arial" w:hAnsi="Arial"/>
      <w:sz w:val="24"/>
      <w:lang w:eastAsia="es-ES"/>
    </w:rPr>
  </w:style>
  <w:style w:type="character" w:customStyle="1" w:styleId="Ttol4Car">
    <w:name w:val="Títol 4 Car"/>
    <w:basedOn w:val="Tipusdelletraperdefectedelpargraf"/>
    <w:link w:val="Ttol4"/>
    <w:semiHidden/>
    <w:rsid w:val="003058EC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lang w:eastAsia="es-ES"/>
    </w:rPr>
  </w:style>
  <w:style w:type="character" w:styleId="Textennegreta">
    <w:name w:val="Strong"/>
    <w:basedOn w:val="Tipusdelletraperdefectedelpargraf"/>
    <w:uiPriority w:val="22"/>
    <w:qFormat/>
    <w:rsid w:val="003058EC"/>
    <w:rPr>
      <w:b/>
      <w:bCs/>
    </w:rPr>
  </w:style>
  <w:style w:type="paragraph" w:styleId="Textsenseformat">
    <w:name w:val="Plain Text"/>
    <w:basedOn w:val="Normal"/>
    <w:link w:val="TextsenseformatCar"/>
    <w:uiPriority w:val="99"/>
    <w:unhideWhenUsed/>
    <w:rsid w:val="009E2C25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TextsenseformatCar">
    <w:name w:val="Text sense format Car"/>
    <w:basedOn w:val="Tipusdelletraperdefectedelpargraf"/>
    <w:link w:val="Textsenseformat"/>
    <w:uiPriority w:val="99"/>
    <w:rsid w:val="009E2C25"/>
    <w:rPr>
      <w:rFonts w:ascii="Consolas" w:eastAsiaTheme="minorHAnsi" w:hAnsi="Consolas" w:cstheme="minorBidi"/>
      <w:sz w:val="21"/>
      <w:szCs w:val="21"/>
      <w:lang w:eastAsia="en-US"/>
    </w:rPr>
  </w:style>
  <w:style w:type="paragraph" w:styleId="NormalWeb">
    <w:name w:val="Normal (Web)"/>
    <w:basedOn w:val="Normal"/>
    <w:uiPriority w:val="99"/>
    <w:unhideWhenUsed/>
    <w:rsid w:val="00A74C56"/>
    <w:pPr>
      <w:spacing w:after="240" w:line="312" w:lineRule="atLeast"/>
    </w:pPr>
    <w:rPr>
      <w:rFonts w:ascii="Times New Roman" w:hAnsi="Times New Roman"/>
      <w:szCs w:val="24"/>
      <w:lang w:eastAsia="ca-ES"/>
    </w:rPr>
  </w:style>
  <w:style w:type="character" w:customStyle="1" w:styleId="st1">
    <w:name w:val="st1"/>
    <w:basedOn w:val="Tipusdelletraperdefectedelpargraf"/>
    <w:rsid w:val="00585097"/>
  </w:style>
  <w:style w:type="paragraph" w:customStyle="1" w:styleId="CarCarCharChar">
    <w:name w:val="Car Car Char Char"/>
    <w:basedOn w:val="Normal"/>
    <w:rsid w:val="00F401C5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paragraph" w:styleId="Textdenotaapeudepgina">
    <w:name w:val="footnote text"/>
    <w:basedOn w:val="Normal"/>
    <w:link w:val="TextdenotaapeudepginaCar"/>
    <w:rsid w:val="00F401C5"/>
    <w:rPr>
      <w:rFonts w:ascii="Times New Roman" w:hAnsi="Times New Roman"/>
      <w:sz w:val="20"/>
      <w:lang w:val="es-ES"/>
    </w:rPr>
  </w:style>
  <w:style w:type="character" w:customStyle="1" w:styleId="TextdenotaapeudepginaCar">
    <w:name w:val="Text de nota a peu de pàgina Car"/>
    <w:basedOn w:val="Tipusdelletraperdefectedelpargraf"/>
    <w:link w:val="Textdenotaapeudepgina"/>
    <w:rsid w:val="00F401C5"/>
    <w:rPr>
      <w:lang w:val="es-ES" w:eastAsia="es-ES"/>
    </w:rPr>
  </w:style>
  <w:style w:type="character" w:styleId="Refernciadenotaapeudepgina">
    <w:name w:val="footnote reference"/>
    <w:basedOn w:val="Tipusdelletraperdefectedelpargraf"/>
    <w:rsid w:val="00F401C5"/>
    <w:rPr>
      <w:vertAlign w:val="superscript"/>
    </w:rPr>
  </w:style>
  <w:style w:type="character" w:styleId="Refernciadecomentari">
    <w:name w:val="annotation reference"/>
    <w:basedOn w:val="Tipusdelletraperdefectedelpargraf"/>
    <w:rsid w:val="00CA6C2E"/>
    <w:rPr>
      <w:sz w:val="16"/>
      <w:szCs w:val="16"/>
    </w:rPr>
  </w:style>
  <w:style w:type="paragraph" w:styleId="Textdecomentari">
    <w:name w:val="annotation text"/>
    <w:basedOn w:val="Normal"/>
    <w:link w:val="TextdecomentariCar"/>
    <w:rsid w:val="00CA6C2E"/>
    <w:rPr>
      <w:sz w:val="20"/>
    </w:rPr>
  </w:style>
  <w:style w:type="character" w:customStyle="1" w:styleId="TextdecomentariCar">
    <w:name w:val="Text de comentari Car"/>
    <w:basedOn w:val="Tipusdelletraperdefectedelpargraf"/>
    <w:link w:val="Textdecomentari"/>
    <w:rsid w:val="00CA6C2E"/>
    <w:rPr>
      <w:rFonts w:ascii="Arial" w:hAnsi="Arial"/>
      <w:lang w:eastAsia="es-ES"/>
    </w:rPr>
  </w:style>
  <w:style w:type="paragraph" w:styleId="Temadelcomentari">
    <w:name w:val="annotation subject"/>
    <w:basedOn w:val="Textdecomentari"/>
    <w:next w:val="Textdecomentari"/>
    <w:link w:val="TemadelcomentariCar"/>
    <w:rsid w:val="00CA6C2E"/>
    <w:rPr>
      <w:b/>
      <w:bCs/>
    </w:rPr>
  </w:style>
  <w:style w:type="character" w:customStyle="1" w:styleId="TemadelcomentariCar">
    <w:name w:val="Tema del comentari Car"/>
    <w:basedOn w:val="TextdecomentariCar"/>
    <w:link w:val="Temadelcomentari"/>
    <w:rsid w:val="00CA6C2E"/>
    <w:rPr>
      <w:rFonts w:ascii="Arial" w:hAnsi="Arial"/>
      <w:b/>
      <w:bCs/>
      <w:lang w:eastAsia="es-ES"/>
    </w:rPr>
  </w:style>
  <w:style w:type="character" w:styleId="CitaHTML">
    <w:name w:val="HTML Cite"/>
    <w:basedOn w:val="Tipusdelletraperdefectedelpargraf"/>
    <w:uiPriority w:val="99"/>
    <w:unhideWhenUsed/>
    <w:rsid w:val="006A55C7"/>
    <w:rPr>
      <w:i/>
      <w:iCs/>
    </w:rPr>
  </w:style>
  <w:style w:type="character" w:styleId="mfasi">
    <w:name w:val="Emphasis"/>
    <w:basedOn w:val="Tipusdelletraperdefectedelpargraf"/>
    <w:uiPriority w:val="20"/>
    <w:qFormat/>
    <w:rsid w:val="006A55C7"/>
    <w:rPr>
      <w:i/>
      <w:iCs/>
    </w:rPr>
  </w:style>
  <w:style w:type="paragraph" w:customStyle="1" w:styleId="a">
    <w:name w:val="a"/>
    <w:basedOn w:val="Normal"/>
    <w:rsid w:val="006A55C7"/>
    <w:pPr>
      <w:spacing w:after="158"/>
    </w:pPr>
    <w:rPr>
      <w:rFonts w:ascii="Times New Roman" w:hAnsi="Times New Roman"/>
      <w:b/>
      <w:bCs/>
      <w:color w:val="4C6F99"/>
      <w:szCs w:val="24"/>
      <w:lang w:eastAsia="ca-ES"/>
    </w:rPr>
  </w:style>
  <w:style w:type="character" w:customStyle="1" w:styleId="iceouttxt18">
    <w:name w:val="iceouttxt18"/>
    <w:basedOn w:val="Tipusdelletraperdefectedelpargraf"/>
    <w:rsid w:val="008E11FF"/>
    <w:rPr>
      <w:rFonts w:ascii="Verdana" w:hAnsi="Verdana" w:hint="default"/>
      <w:vanish w:val="0"/>
      <w:webHidden w:val="0"/>
      <w:color w:val="404040"/>
      <w:specVanish w:val="0"/>
    </w:rPr>
  </w:style>
  <w:style w:type="character" w:customStyle="1" w:styleId="EstiloCorreo431">
    <w:name w:val="EstiloCorreo431"/>
    <w:basedOn w:val="Tipusdelletraperdefectedelpargraf"/>
    <w:semiHidden/>
    <w:rsid w:val="00BE0392"/>
    <w:rPr>
      <w:rFonts w:ascii="Arial" w:hAnsi="Arial" w:cs="Arial"/>
      <w:color w:val="000080"/>
      <w:sz w:val="20"/>
      <w:szCs w:val="20"/>
    </w:rPr>
  </w:style>
  <w:style w:type="character" w:customStyle="1" w:styleId="xbe">
    <w:name w:val="_xbe"/>
    <w:basedOn w:val="Tipusdelletraperdefectedelpargraf"/>
    <w:rsid w:val="00A7536A"/>
  </w:style>
  <w:style w:type="paragraph" w:styleId="Textindependent2">
    <w:name w:val="Body Text 2"/>
    <w:basedOn w:val="Normal"/>
    <w:link w:val="Textindependent2Car"/>
    <w:rsid w:val="009555FF"/>
    <w:pPr>
      <w:spacing w:after="120" w:line="480" w:lineRule="auto"/>
    </w:pPr>
  </w:style>
  <w:style w:type="character" w:customStyle="1" w:styleId="Textindependent2Car">
    <w:name w:val="Text independent 2 Car"/>
    <w:basedOn w:val="Tipusdelletraperdefectedelpargraf"/>
    <w:link w:val="Textindependent2"/>
    <w:rsid w:val="009555FF"/>
    <w:rPr>
      <w:rFonts w:ascii="Arial" w:hAnsi="Arial"/>
      <w:sz w:val="24"/>
      <w:lang w:eastAsia="es-ES"/>
    </w:rPr>
  </w:style>
  <w:style w:type="paragraph" w:customStyle="1" w:styleId="Prrafodelista1">
    <w:name w:val="Párrafo de lista1"/>
    <w:basedOn w:val="Normal"/>
    <w:rsid w:val="008D4F28"/>
    <w:pPr>
      <w:ind w:left="720"/>
    </w:pPr>
    <w:rPr>
      <w:rFonts w:ascii="Times New Roman" w:eastAsia="Calibri" w:hAnsi="Times New Roman"/>
      <w:szCs w:val="24"/>
      <w:lang w:eastAsia="ca-ES"/>
    </w:rPr>
  </w:style>
  <w:style w:type="paragraph" w:customStyle="1" w:styleId="Default">
    <w:name w:val="Default"/>
    <w:rsid w:val="0086215D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customStyle="1" w:styleId="TableContents">
    <w:name w:val="Table Contents"/>
    <w:basedOn w:val="Textindependent"/>
    <w:rsid w:val="00504815"/>
    <w:pPr>
      <w:widowControl w:val="0"/>
      <w:suppressAutoHyphens/>
      <w:spacing w:after="0"/>
    </w:pPr>
    <w:rPr>
      <w:rFonts w:eastAsia="DejaVu Sans" w:cs="DejaVu Sans"/>
      <w:sz w:val="22"/>
      <w:szCs w:val="24"/>
      <w:lang w:val="es-E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90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20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80018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06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1919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9824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8375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33722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55057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96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1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3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1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81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08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07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573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66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70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166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946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774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5446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6957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52925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8075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01615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24292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8698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94080089">
                                                      <w:marLeft w:val="3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4766089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2658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6974134">
                                                      <w:marLeft w:val="3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956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3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718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192923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305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3461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8512462">
                              <w:marLeft w:val="1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9146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85428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66907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1494184">
                                              <w:marLeft w:val="15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77219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72343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26909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314252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818179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286946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0173164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0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004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3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7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37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72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767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233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8851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53507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424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61476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71398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9949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58468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1054963">
                                                      <w:marLeft w:val="3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285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04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36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090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053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7969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0189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8183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14000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88268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7970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55653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40745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448154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930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9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1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5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16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8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3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06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47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665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030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568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5629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22367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94571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0285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67286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18603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27980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60049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2118926">
                                                          <w:marLeft w:val="3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1127024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022808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49803498">
                                                          <w:marLeft w:val="3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880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4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82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34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94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75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1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42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17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543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050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084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802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6524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8937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30444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411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4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15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668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2874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1034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3230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62173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72392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176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48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795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908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8580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5565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9909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7533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00707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44004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91567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04803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149117">
                                                      <w:marLeft w:val="3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8992866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30693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16904518">
                                                      <w:marLeft w:val="3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365000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2966220">
                                                      <w:marLeft w:val="3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49066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997748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67231858">
                                                          <w:marLeft w:val="3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071682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00007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87793030">
                                                          <w:marLeft w:val="3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901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9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5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12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72089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060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264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2676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36953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7214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03942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75946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96729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99795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39832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20137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936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64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351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91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893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7132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59305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6379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06219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2087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90098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7494031">
                                                  <w:marLeft w:val="375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9617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319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6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12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570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487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36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9642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732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97494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64069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761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2492710">
                                              <w:marLeft w:val="0"/>
                                              <w:marRight w:val="0"/>
                                              <w:marTop w:val="600"/>
                                              <w:marBottom w:val="0"/>
                                              <w:divBdr>
                                                <w:top w:val="single" w:sz="6" w:space="0" w:color="DDDDDD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95901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138124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27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019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7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9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9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6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2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9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84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568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641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69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8720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5685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1368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0018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72108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38249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48500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043384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17570124">
                                                          <w:marLeft w:val="3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5740036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73313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44477570">
                                                          <w:marLeft w:val="3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674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4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771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255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996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5786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182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3854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71079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0200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4029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21350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99739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24634">
                                                          <w:marLeft w:val="3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560927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067741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82478082">
                                                          <w:marLeft w:val="3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603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2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11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64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62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543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37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6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5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84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1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946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544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pdcat.gencat.cat/ca/drets_i_obligacions/reclamar_i_denunciar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puig-reig.cat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uig-reig.ca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ourdes\AppData\Local\Microsoft\Windows\Temporary%20Internet%20Files\Content.Outlook\TVFHNPQC\OFICI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OFICI</Template>
  <TotalTime>8</TotalTime>
  <Pages>2</Pages>
  <Words>403</Words>
  <Characters>2298</Characters>
  <Application>Microsoft Office Word</Application>
  <DocSecurity>0</DocSecurity>
  <Lines>19</Lines>
  <Paragraphs>5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2696</CharactersWithSpaces>
  <SharedDoc>false</SharedDoc>
  <HLinks>
    <vt:vector size="6" baseType="variant">
      <vt:variant>
        <vt:i4>655382</vt:i4>
      </vt:variant>
      <vt:variant>
        <vt:i4>0</vt:i4>
      </vt:variant>
      <vt:variant>
        <vt:i4>0</vt:i4>
      </vt:variant>
      <vt:variant>
        <vt:i4>5</vt:i4>
      </vt:variant>
      <vt:variant>
        <vt:lpwstr>http://www.puig-reig.cat/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Alba BABIA BESORA</cp:lastModifiedBy>
  <cp:revision>4</cp:revision>
  <cp:lastPrinted>2016-09-20T10:12:00Z</cp:lastPrinted>
  <dcterms:created xsi:type="dcterms:W3CDTF">2025-12-04T08:55:00Z</dcterms:created>
  <dcterms:modified xsi:type="dcterms:W3CDTF">2025-12-04T09:04:00Z</dcterms:modified>
</cp:coreProperties>
</file>